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90803" w:rsidRPr="0079080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9080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0803">
        <w:rPr>
          <w:rFonts w:ascii="Arial" w:hAnsi="Arial" w:cs="Arial"/>
        </w:rPr>
        <w:t>Politechnika Częstochowska</w:t>
      </w:r>
    </w:p>
    <w:p w:rsidR="006676AE" w:rsidRPr="0012157F" w:rsidRDefault="0079080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080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9080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9080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9080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9080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0803" w:rsidRPr="0012157F" w:rsidTr="00FB4C3C">
        <w:tc>
          <w:tcPr>
            <w:tcW w:w="9104" w:type="dxa"/>
            <w:shd w:val="clear" w:color="auto" w:fill="D9D9D9"/>
          </w:tcPr>
          <w:p w:rsidR="00790803" w:rsidRPr="0012157F" w:rsidRDefault="00790803" w:rsidP="00FB4C3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90803" w:rsidRPr="0012157F" w:rsidRDefault="00790803" w:rsidP="00FB4C3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9080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9080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9080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90803" w:rsidRPr="0012157F" w:rsidRDefault="00790803" w:rsidP="001F6F1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79080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08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4 sztuk multi</w:t>
            </w:r>
            <w:r w:rsidR="00F577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medialnych zestawów dla  Wydział</w:t>
            </w:r>
            <w:r w:rsidRPr="007908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 Infrastruktury i Środowiska  Politechniki Częstochowskiej.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90803" w:rsidRPr="00A2540E" w:rsidTr="00FB4C3C">
        <w:tc>
          <w:tcPr>
            <w:tcW w:w="2269" w:type="dxa"/>
            <w:shd w:val="clear" w:color="auto" w:fill="auto"/>
          </w:tcPr>
          <w:p w:rsidR="00790803" w:rsidRPr="00A2540E" w:rsidRDefault="00790803" w:rsidP="00FB4C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0803" w:rsidRPr="00A2540E" w:rsidRDefault="00790803" w:rsidP="00FB4C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08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RK-NZ.261.87.2024.AR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90803" w:rsidRPr="0079080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</w:t>
      </w:r>
      <w:bookmarkStart w:id="0" w:name="_GoBack"/>
      <w:bookmarkEnd w:id="0"/>
      <w:r w:rsidRPr="007A2BCB">
        <w:rPr>
          <w:rFonts w:ascii="Arial" w:hAnsi="Arial" w:cs="Arial"/>
          <w:sz w:val="24"/>
          <w:szCs w:val="24"/>
        </w:rPr>
        <w:t>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9D2" w:rsidRDefault="004C79D2" w:rsidP="0038231F">
      <w:pPr>
        <w:spacing w:after="0" w:line="240" w:lineRule="auto"/>
      </w:pPr>
      <w:r>
        <w:separator/>
      </w:r>
    </w:p>
  </w:endnote>
  <w:endnote w:type="continuationSeparator" w:id="0">
    <w:p w:rsidR="004C79D2" w:rsidRDefault="004C79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803" w:rsidRDefault="007908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77D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77D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803" w:rsidRDefault="007908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9D2" w:rsidRDefault="004C79D2" w:rsidP="0038231F">
      <w:pPr>
        <w:spacing w:after="0" w:line="240" w:lineRule="auto"/>
      </w:pPr>
      <w:r>
        <w:separator/>
      </w:r>
    </w:p>
  </w:footnote>
  <w:footnote w:type="continuationSeparator" w:id="0">
    <w:p w:rsidR="004C79D2" w:rsidRDefault="004C79D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803" w:rsidRDefault="00790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803" w:rsidRDefault="007908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803" w:rsidRDefault="00790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9D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6F1B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9D2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0803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77DD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FAFA38"/>
  <w15:docId w15:val="{817D0663-536B-495A-A3FF-AB584DA54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DDADA-5AF0-49CE-95A2-99BBBDD4E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2024-11-07T11:20:00Z</dcterms:created>
  <dcterms:modified xsi:type="dcterms:W3CDTF">2024-11-07T11:20:00Z</dcterms:modified>
</cp:coreProperties>
</file>