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67F00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13ED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13ED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13ED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13ED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13ED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13ED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13ED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13ED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13ED8" w:rsidRPr="007B107C" w:rsidTr="00FE407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13ED8" w:rsidRPr="007B107C" w:rsidRDefault="00613ED8" w:rsidP="00FE407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13ED8" w:rsidRPr="007B107C" w:rsidRDefault="00613ED8" w:rsidP="00FE407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13ED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13ED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13ED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13ED8" w:rsidRPr="007B107C" w:rsidRDefault="00613ED8" w:rsidP="00FE407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13ED8" w:rsidRPr="007B107C" w:rsidRDefault="00613ED8" w:rsidP="00FE407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13ED8" w:rsidRPr="007B107C" w:rsidRDefault="00613ED8" w:rsidP="00FE407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13ED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13ED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Zakup koszulek dla Koła Naukowego NKBP </w:t>
      </w:r>
      <w:proofErr w:type="spellStart"/>
      <w:r w:rsidRPr="00613ED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SeaQuest</w:t>
      </w:r>
      <w:proofErr w:type="spellEnd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13ED8" w:rsidRPr="00613ED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CRZP/152/2024/AZP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13ED8" w:rsidRPr="00613ED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3ED8" w:rsidRDefault="00613ED8" w:rsidP="00613ED8">
      <w:pPr>
        <w:spacing w:after="0" w:line="240" w:lineRule="auto"/>
      </w:pPr>
      <w:r>
        <w:separator/>
      </w:r>
    </w:p>
  </w:endnote>
  <w:endnote w:type="continuationSeparator" w:id="0">
    <w:p w:rsidR="00613ED8" w:rsidRDefault="00613ED8" w:rsidP="00613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3ED8" w:rsidRDefault="00613E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3ED8" w:rsidRDefault="00613E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3ED8" w:rsidRDefault="00613E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3ED8" w:rsidRDefault="00613ED8" w:rsidP="00613ED8">
      <w:pPr>
        <w:spacing w:after="0" w:line="240" w:lineRule="auto"/>
      </w:pPr>
      <w:r>
        <w:separator/>
      </w:r>
    </w:p>
  </w:footnote>
  <w:footnote w:type="continuationSeparator" w:id="0">
    <w:p w:rsidR="00613ED8" w:rsidRDefault="00613ED8" w:rsidP="00613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3ED8" w:rsidRDefault="00613E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3ED8" w:rsidRDefault="00613E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3ED8" w:rsidRDefault="00613E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975"/>
    <w:rsid w:val="002621C4"/>
    <w:rsid w:val="00267F00"/>
    <w:rsid w:val="004F6975"/>
    <w:rsid w:val="00613ED8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F8E82F3-419A-4EDD-8D9D-EE27F3F23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3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3ED8"/>
  </w:style>
  <w:style w:type="paragraph" w:styleId="Stopka">
    <w:name w:val="footer"/>
    <w:basedOn w:val="Normalny"/>
    <w:link w:val="StopkaZnak"/>
    <w:uiPriority w:val="99"/>
    <w:unhideWhenUsed/>
    <w:rsid w:val="00613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ED8"/>
  </w:style>
  <w:style w:type="paragraph" w:styleId="Tekstdymka">
    <w:name w:val="Balloon Text"/>
    <w:basedOn w:val="Normalny"/>
    <w:link w:val="TekstdymkaZnak"/>
    <w:uiPriority w:val="99"/>
    <w:semiHidden/>
    <w:unhideWhenUsed/>
    <w:rsid w:val="00267F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F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2024-11-06T08:33:00Z</cp:lastPrinted>
  <dcterms:created xsi:type="dcterms:W3CDTF">2024-11-06T08:33:00Z</dcterms:created>
  <dcterms:modified xsi:type="dcterms:W3CDTF">2024-11-06T08:33:00Z</dcterms:modified>
</cp:coreProperties>
</file>