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42A7E" w:rsidRPr="00942A7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42A7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2A7E">
        <w:rPr>
          <w:rFonts w:ascii="Arial" w:hAnsi="Arial" w:cs="Arial"/>
        </w:rPr>
        <w:t>Politechnika Częstochowska</w:t>
      </w:r>
    </w:p>
    <w:p w:rsidR="006676AE" w:rsidRPr="0012157F" w:rsidRDefault="00942A7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42A7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42A7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42A7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2A7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42A7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2A7E" w:rsidRPr="0012157F" w:rsidTr="001F6AB9">
        <w:tc>
          <w:tcPr>
            <w:tcW w:w="9104" w:type="dxa"/>
            <w:shd w:val="clear" w:color="auto" w:fill="D9D9D9"/>
          </w:tcPr>
          <w:p w:rsidR="00942A7E" w:rsidRPr="0012157F" w:rsidRDefault="00942A7E" w:rsidP="001F6AB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42A7E" w:rsidRPr="0012157F" w:rsidRDefault="00942A7E" w:rsidP="001F6AB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42A7E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42A7E" w:rsidRPr="00612283" w:rsidRDefault="00942A7E" w:rsidP="001F6AB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42A7E" w:rsidRPr="0012157F" w:rsidRDefault="00942A7E" w:rsidP="001F6AB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42A7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2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Rozbiórka nieczynnej stacji transformatorowej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2A7E" w:rsidRPr="00A2540E" w:rsidTr="001F6AB9">
        <w:tc>
          <w:tcPr>
            <w:tcW w:w="2269" w:type="dxa"/>
            <w:shd w:val="clear" w:color="auto" w:fill="auto"/>
          </w:tcPr>
          <w:p w:rsidR="00942A7E" w:rsidRPr="00A2540E" w:rsidRDefault="00942A7E" w:rsidP="001F6A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2A7E" w:rsidRPr="00A2540E" w:rsidRDefault="00942A7E" w:rsidP="001F6A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2A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RK-NZ.261.86.2024.ŁZ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42A7E" w:rsidRPr="00942A7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1AF" w:rsidRDefault="005871AF" w:rsidP="0038231F">
      <w:pPr>
        <w:spacing w:after="0" w:line="240" w:lineRule="auto"/>
      </w:pPr>
      <w:r>
        <w:separator/>
      </w:r>
    </w:p>
  </w:endnote>
  <w:endnote w:type="continuationSeparator" w:id="0">
    <w:p w:rsidR="005871AF" w:rsidRDefault="005871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A7E" w:rsidRDefault="00942A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2E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2E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A7E" w:rsidRDefault="00942A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1AF" w:rsidRDefault="005871AF" w:rsidP="0038231F">
      <w:pPr>
        <w:spacing w:after="0" w:line="240" w:lineRule="auto"/>
      </w:pPr>
      <w:r>
        <w:separator/>
      </w:r>
    </w:p>
  </w:footnote>
  <w:footnote w:type="continuationSeparator" w:id="0">
    <w:p w:rsidR="005871AF" w:rsidRDefault="005871A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A7E" w:rsidRDefault="00942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A7E" w:rsidRDefault="00942A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A7E" w:rsidRDefault="00942A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71A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71A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2E81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2A7E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DA8B11-C374-4DE9-8096-516C57C7F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00ABB-842B-46C8-9B11-A958241E7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478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2024-11-06T07:53:00Z</dcterms:created>
  <dcterms:modified xsi:type="dcterms:W3CDTF">2024-11-06T07:53:00Z</dcterms:modified>
</cp:coreProperties>
</file>