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4297" w:rsidRPr="00471F3F" w:rsidRDefault="00147D73" w:rsidP="0011486F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147D73">
        <w:rPr>
          <w:rFonts w:ascii="Arial" w:hAnsi="Arial" w:cs="Arial"/>
          <w:sz w:val="24"/>
          <w:szCs w:val="24"/>
        </w:rPr>
        <w:t>Częstochowa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="00476A48">
        <w:rPr>
          <w:rFonts w:ascii="Arial" w:hAnsi="Arial" w:cs="Arial"/>
          <w:sz w:val="24"/>
          <w:szCs w:val="24"/>
        </w:rPr>
        <w:t>2024-11-05</w:t>
      </w:r>
    </w:p>
    <w:p w:rsidR="00D34297" w:rsidRPr="00471F3F" w:rsidRDefault="00147D73" w:rsidP="0011486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47D7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34297" w:rsidRPr="00471F3F" w:rsidRDefault="00147D73" w:rsidP="0011486F">
      <w:pPr>
        <w:spacing w:line="360" w:lineRule="auto"/>
        <w:rPr>
          <w:rFonts w:ascii="Arial" w:hAnsi="Arial" w:cs="Arial"/>
          <w:sz w:val="24"/>
          <w:szCs w:val="24"/>
        </w:rPr>
      </w:pPr>
      <w:r w:rsidRPr="00147D73">
        <w:rPr>
          <w:rFonts w:ascii="Arial" w:hAnsi="Arial" w:cs="Arial"/>
          <w:sz w:val="24"/>
          <w:szCs w:val="24"/>
        </w:rPr>
        <w:t>Dąbrowskiego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47D73">
        <w:rPr>
          <w:rFonts w:ascii="Arial" w:hAnsi="Arial" w:cs="Arial"/>
          <w:sz w:val="24"/>
          <w:szCs w:val="24"/>
        </w:rPr>
        <w:t>69</w:t>
      </w:r>
    </w:p>
    <w:p w:rsidR="00D34297" w:rsidRDefault="00147D73" w:rsidP="0011486F">
      <w:pPr>
        <w:spacing w:line="360" w:lineRule="auto"/>
        <w:rPr>
          <w:rFonts w:ascii="Arial" w:hAnsi="Arial" w:cs="Arial"/>
          <w:sz w:val="24"/>
          <w:szCs w:val="24"/>
        </w:rPr>
      </w:pPr>
      <w:r w:rsidRPr="00147D73">
        <w:rPr>
          <w:rFonts w:ascii="Arial" w:hAnsi="Arial" w:cs="Arial"/>
          <w:sz w:val="24"/>
          <w:szCs w:val="24"/>
        </w:rPr>
        <w:t>42-201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147D73">
        <w:rPr>
          <w:rFonts w:ascii="Arial" w:hAnsi="Arial" w:cs="Arial"/>
          <w:sz w:val="24"/>
          <w:szCs w:val="24"/>
        </w:rPr>
        <w:t>Częstochowa</w:t>
      </w:r>
    </w:p>
    <w:p w:rsidR="0011486F" w:rsidRDefault="0011486F" w:rsidP="0011486F">
      <w:pPr>
        <w:spacing w:line="360" w:lineRule="auto"/>
        <w:rPr>
          <w:rFonts w:ascii="Arial" w:hAnsi="Arial" w:cs="Arial"/>
          <w:sz w:val="24"/>
          <w:szCs w:val="24"/>
        </w:rPr>
      </w:pPr>
    </w:p>
    <w:p w:rsidR="00476A48" w:rsidRPr="00476A48" w:rsidRDefault="00977234" w:rsidP="0011486F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Pismo: RK - 732</w:t>
      </w:r>
      <w:bookmarkStart w:id="0" w:name="_GoBack"/>
      <w:bookmarkEnd w:id="0"/>
      <w:r w:rsidR="00476A48" w:rsidRPr="00476A48">
        <w:rPr>
          <w:rFonts w:ascii="Arial" w:hAnsi="Arial" w:cs="Arial"/>
          <w:b/>
          <w:sz w:val="24"/>
          <w:szCs w:val="24"/>
        </w:rPr>
        <w:t>/24</w:t>
      </w:r>
    </w:p>
    <w:p w:rsidR="00D34297" w:rsidRPr="00471F3F" w:rsidRDefault="00D34297" w:rsidP="0011486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:rsidR="00D34297" w:rsidRPr="00471F3F" w:rsidRDefault="00D34297" w:rsidP="0011486F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D34297" w:rsidRPr="00471F3F" w:rsidTr="00D34297">
        <w:tc>
          <w:tcPr>
            <w:tcW w:w="9180" w:type="dxa"/>
            <w:shd w:val="clear" w:color="auto" w:fill="F2F2F2"/>
            <w:hideMark/>
          </w:tcPr>
          <w:p w:rsidR="00D34297" w:rsidRPr="00471F3F" w:rsidRDefault="00D34297" w:rsidP="0011486F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471F3F" w:rsidRDefault="00D34297" w:rsidP="0011486F">
            <w:pPr>
              <w:keepNext/>
              <w:spacing w:before="6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476A4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                    na zadanie nr 1 i 2</w:t>
            </w:r>
          </w:p>
        </w:tc>
      </w:tr>
    </w:tbl>
    <w:p w:rsidR="00D34297" w:rsidRDefault="00D34297" w:rsidP="0011486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D34297" w:rsidRPr="00D34297" w:rsidRDefault="00D34297" w:rsidP="0011486F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:rsidTr="00310284">
        <w:tc>
          <w:tcPr>
            <w:tcW w:w="2269" w:type="dxa"/>
            <w:shd w:val="clear" w:color="auto" w:fill="auto"/>
          </w:tcPr>
          <w:p w:rsidR="00D34297" w:rsidRPr="00D34297" w:rsidRDefault="00D34297" w:rsidP="0011486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34297" w:rsidRDefault="00147D73" w:rsidP="001148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47D73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</w:p>
        </w:tc>
      </w:tr>
      <w:tr w:rsidR="00147D73" w:rsidRPr="00D34297" w:rsidTr="001D0A8A">
        <w:tc>
          <w:tcPr>
            <w:tcW w:w="2269" w:type="dxa"/>
            <w:shd w:val="clear" w:color="auto" w:fill="auto"/>
          </w:tcPr>
          <w:p w:rsidR="00147D73" w:rsidRPr="00D34297" w:rsidRDefault="00147D73" w:rsidP="0011486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7D73" w:rsidRPr="00D34297" w:rsidRDefault="00147D73" w:rsidP="0011486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47D73">
              <w:rPr>
                <w:rFonts w:ascii="Arial" w:hAnsi="Arial" w:cs="Arial"/>
                <w:bCs/>
                <w:sz w:val="24"/>
                <w:szCs w:val="24"/>
              </w:rPr>
              <w:t>RK-NZ.261.72.2024.MT</w:t>
            </w:r>
          </w:p>
        </w:tc>
      </w:tr>
    </w:tbl>
    <w:p w:rsidR="00010B31" w:rsidRPr="00D34297" w:rsidRDefault="00010B31" w:rsidP="0011486F">
      <w:pPr>
        <w:pStyle w:val="Nagwek"/>
        <w:tabs>
          <w:tab w:val="left" w:pos="708"/>
        </w:tabs>
        <w:spacing w:line="360" w:lineRule="auto"/>
        <w:rPr>
          <w:rFonts w:ascii="Arial" w:hAnsi="Arial" w:cs="Arial"/>
          <w:b/>
          <w:sz w:val="24"/>
          <w:szCs w:val="24"/>
        </w:rPr>
      </w:pPr>
    </w:p>
    <w:p w:rsidR="00010B31" w:rsidRDefault="00EB1359" w:rsidP="0011486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147D73" w:rsidRPr="00147D73">
        <w:rPr>
          <w:rFonts w:ascii="Arial" w:hAnsi="Arial" w:cs="Arial"/>
          <w:b/>
          <w:sz w:val="24"/>
          <w:szCs w:val="24"/>
        </w:rPr>
        <w:t>Politechnika Częstochowska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147D73" w:rsidRPr="00147D73">
        <w:rPr>
          <w:rFonts w:ascii="Arial" w:hAnsi="Arial" w:cs="Arial"/>
          <w:sz w:val="24"/>
          <w:szCs w:val="24"/>
        </w:rPr>
        <w:t>(</w:t>
      </w:r>
      <w:proofErr w:type="spellStart"/>
      <w:r w:rsidR="00147D73" w:rsidRPr="00147D73">
        <w:rPr>
          <w:rFonts w:ascii="Arial" w:hAnsi="Arial" w:cs="Arial"/>
          <w:sz w:val="24"/>
          <w:szCs w:val="24"/>
        </w:rPr>
        <w:t>t.j</w:t>
      </w:r>
      <w:proofErr w:type="spellEnd"/>
      <w:r w:rsidR="00147D73" w:rsidRPr="00147D73">
        <w:rPr>
          <w:rFonts w:ascii="Arial" w:hAnsi="Arial" w:cs="Arial"/>
          <w:sz w:val="24"/>
          <w:szCs w:val="24"/>
        </w:rPr>
        <w:t>. Dz. U. z 2023r. poz. 1605)</w:t>
      </w:r>
      <w:r w:rsidRPr="00D34297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D34297">
        <w:rPr>
          <w:rFonts w:ascii="Arial" w:hAnsi="Arial" w:cs="Arial"/>
          <w:sz w:val="24"/>
          <w:szCs w:val="24"/>
        </w:rPr>
        <w:t>Pzp</w:t>
      </w:r>
      <w:proofErr w:type="spellEnd"/>
      <w:r w:rsidRPr="00D34297">
        <w:rPr>
          <w:rFonts w:ascii="Arial" w:hAnsi="Arial" w:cs="Arial"/>
          <w:sz w:val="24"/>
          <w:szCs w:val="24"/>
        </w:rPr>
        <w:t xml:space="preserve">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p w:rsidR="0011486F" w:rsidRDefault="0011486F" w:rsidP="0011486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1486F" w:rsidRPr="00D34297" w:rsidRDefault="0011486F" w:rsidP="0011486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34297" w:rsidRDefault="00D44D12" w:rsidP="0011486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lastRenderedPageBreak/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34297" w:rsidRDefault="00D44D12" w:rsidP="0011486F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D34297" w:rsidRDefault="00D44D12" w:rsidP="0011486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147D73" w:rsidRPr="00D34297" w:rsidTr="001D0A8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D73" w:rsidRPr="00D34297" w:rsidRDefault="00147D73" w:rsidP="0011486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7D7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D73" w:rsidRPr="00D34297" w:rsidRDefault="00147D73" w:rsidP="0011486F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47D73">
              <w:rPr>
                <w:rFonts w:ascii="Arial" w:hAnsi="Arial" w:cs="Arial"/>
                <w:b/>
                <w:sz w:val="24"/>
                <w:szCs w:val="24"/>
              </w:rPr>
              <w:t>Dostawa mebli biurowych dla Wydziału Budownictwa</w:t>
            </w:r>
          </w:p>
          <w:p w:rsidR="00147D73" w:rsidRPr="00D34297" w:rsidRDefault="00147D73" w:rsidP="0011486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47D73" w:rsidRPr="00D34297" w:rsidRDefault="00147D73" w:rsidP="0011486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7D73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47D73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47D73" w:rsidRPr="00D34297" w:rsidRDefault="00147D73" w:rsidP="0011486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47D73" w:rsidRPr="00147D73" w:rsidRDefault="00147D73" w:rsidP="0011486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7D73">
              <w:rPr>
                <w:rFonts w:ascii="Arial" w:hAnsi="Arial" w:cs="Arial"/>
                <w:sz w:val="24"/>
                <w:szCs w:val="24"/>
              </w:rPr>
              <w:t xml:space="preserve">Zamawiający unieważnił postępowanie na </w:t>
            </w:r>
            <w:r w:rsidRPr="00476A48">
              <w:rPr>
                <w:rFonts w:ascii="Arial" w:hAnsi="Arial" w:cs="Arial"/>
                <w:b/>
                <w:sz w:val="24"/>
                <w:szCs w:val="24"/>
              </w:rPr>
              <w:t>zadanie nr 1</w:t>
            </w:r>
            <w:r w:rsidRPr="00147D73">
              <w:rPr>
                <w:rFonts w:ascii="Arial" w:hAnsi="Arial" w:cs="Arial"/>
                <w:sz w:val="24"/>
                <w:szCs w:val="24"/>
              </w:rPr>
              <w:t>, gdyż oferta z najniższą ceną i jednocześnie jedyna jaka wpłynęła w przedmiotowym postępowaniu na to zadanie, znacznie przewyższa kwotę, którą Zamawiający zamierza przeznaczyć na sfinansowanie tego zamówienia.</w:t>
            </w:r>
          </w:p>
          <w:p w:rsidR="00147D73" w:rsidRPr="00D34297" w:rsidRDefault="00147D73" w:rsidP="0011486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7D73">
              <w:rPr>
                <w:rFonts w:ascii="Arial" w:hAnsi="Arial" w:cs="Arial"/>
                <w:sz w:val="24"/>
                <w:szCs w:val="24"/>
              </w:rPr>
              <w:t xml:space="preserve">Zamawiający na realizację zamówienia w zadaniu nr 1 przeznaczył </w:t>
            </w:r>
            <w:r w:rsidR="00476A48">
              <w:rPr>
                <w:rFonts w:ascii="Arial" w:hAnsi="Arial" w:cs="Arial"/>
                <w:sz w:val="24"/>
                <w:szCs w:val="24"/>
              </w:rPr>
              <w:t xml:space="preserve">             </w:t>
            </w:r>
            <w:r w:rsidRPr="00147D73">
              <w:rPr>
                <w:rFonts w:ascii="Arial" w:hAnsi="Arial" w:cs="Arial"/>
                <w:sz w:val="24"/>
                <w:szCs w:val="24"/>
              </w:rPr>
              <w:t xml:space="preserve">9 840,00 zł, natomiast w wyznaczonym terminie wpłynęła tylko jedna oferta na to zadanie od firmy </w:t>
            </w:r>
            <w:proofErr w:type="spellStart"/>
            <w:r w:rsidRPr="00147D73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147D73">
              <w:rPr>
                <w:rFonts w:ascii="Arial" w:hAnsi="Arial" w:cs="Arial"/>
                <w:sz w:val="24"/>
                <w:szCs w:val="24"/>
              </w:rPr>
              <w:t xml:space="preserve"> Polska Sp. z o.o na kwotę: </w:t>
            </w:r>
            <w:r w:rsidR="00476A48">
              <w:rPr>
                <w:rFonts w:ascii="Arial" w:hAnsi="Arial" w:cs="Arial"/>
                <w:sz w:val="24"/>
                <w:szCs w:val="24"/>
              </w:rPr>
              <w:t xml:space="preserve">              </w:t>
            </w:r>
            <w:r w:rsidRPr="00147D73">
              <w:rPr>
                <w:rFonts w:ascii="Arial" w:hAnsi="Arial" w:cs="Arial"/>
                <w:sz w:val="24"/>
                <w:szCs w:val="24"/>
              </w:rPr>
              <w:t>31 169,17 zł.</w:t>
            </w:r>
          </w:p>
        </w:tc>
      </w:tr>
      <w:tr w:rsidR="00147D73" w:rsidRPr="00D34297" w:rsidTr="001D0A8A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D73" w:rsidRPr="00D34297" w:rsidRDefault="00147D73" w:rsidP="0011486F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47D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D73" w:rsidRPr="00D34297" w:rsidRDefault="00147D73" w:rsidP="0011486F">
            <w:pPr>
              <w:spacing w:before="12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47D73">
              <w:rPr>
                <w:rFonts w:ascii="Arial" w:hAnsi="Arial" w:cs="Arial"/>
                <w:b/>
                <w:sz w:val="24"/>
                <w:szCs w:val="24"/>
              </w:rPr>
              <w:t>Dostawa mebli biurowych dla obiektów Działu Domów Studenckich</w:t>
            </w:r>
          </w:p>
          <w:p w:rsidR="00147D73" w:rsidRPr="00D34297" w:rsidRDefault="00147D73" w:rsidP="0011486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47D73" w:rsidRPr="00D34297" w:rsidRDefault="00147D73" w:rsidP="0011486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7D73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147D73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47D73" w:rsidRPr="00D34297" w:rsidRDefault="00147D73" w:rsidP="0011486F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147D73" w:rsidRPr="00147D73" w:rsidRDefault="00147D73" w:rsidP="0011486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7D73">
              <w:rPr>
                <w:rFonts w:ascii="Arial" w:hAnsi="Arial" w:cs="Arial"/>
                <w:sz w:val="24"/>
                <w:szCs w:val="24"/>
              </w:rPr>
              <w:t xml:space="preserve">Zamawiający unieważnił postępowanie na </w:t>
            </w:r>
            <w:r w:rsidRPr="00476A48">
              <w:rPr>
                <w:rFonts w:ascii="Arial" w:hAnsi="Arial" w:cs="Arial"/>
                <w:b/>
                <w:sz w:val="24"/>
                <w:szCs w:val="24"/>
              </w:rPr>
              <w:t>zadanie nr</w:t>
            </w:r>
            <w:r w:rsidRPr="00147D73">
              <w:rPr>
                <w:rFonts w:ascii="Arial" w:hAnsi="Arial" w:cs="Arial"/>
                <w:sz w:val="24"/>
                <w:szCs w:val="24"/>
              </w:rPr>
              <w:t xml:space="preserve"> 2, gdyż oferta z najniższą ceną i jednocześnie jedyna jaka wpłynęła w przedmiotowym postępowaniu na to zadanie, znacznie przewyższa kwotę, którą Zamawiający zamierza przeznaczyć na sfinansowanie tego zamówienia.</w:t>
            </w:r>
          </w:p>
          <w:p w:rsidR="00147D73" w:rsidRPr="00D34297" w:rsidRDefault="00147D73" w:rsidP="0011486F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47D73">
              <w:rPr>
                <w:rFonts w:ascii="Arial" w:hAnsi="Arial" w:cs="Arial"/>
                <w:sz w:val="24"/>
                <w:szCs w:val="24"/>
              </w:rPr>
              <w:t xml:space="preserve">Zamawiający na realizację zamówienia w zadaniu nr 2 przeznaczył </w:t>
            </w:r>
            <w:r w:rsidR="00476A48">
              <w:rPr>
                <w:rFonts w:ascii="Arial" w:hAnsi="Arial" w:cs="Arial"/>
                <w:sz w:val="24"/>
                <w:szCs w:val="24"/>
              </w:rPr>
              <w:t xml:space="preserve">         </w:t>
            </w:r>
            <w:r w:rsidRPr="00147D73">
              <w:rPr>
                <w:rFonts w:ascii="Arial" w:hAnsi="Arial" w:cs="Arial"/>
                <w:sz w:val="24"/>
                <w:szCs w:val="24"/>
              </w:rPr>
              <w:lastRenderedPageBreak/>
              <w:t xml:space="preserve">26 100,00 zł, natomiast w wyznaczonym terminie wpłynęła tylko jedna oferta na to zadanie od firmy </w:t>
            </w:r>
            <w:proofErr w:type="spellStart"/>
            <w:r w:rsidRPr="00147D73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147D73">
              <w:rPr>
                <w:rFonts w:ascii="Arial" w:hAnsi="Arial" w:cs="Arial"/>
                <w:sz w:val="24"/>
                <w:szCs w:val="24"/>
              </w:rPr>
              <w:t xml:space="preserve"> Polska Sp. z o.o na kwotę: </w:t>
            </w:r>
            <w:r w:rsidR="00476A48">
              <w:rPr>
                <w:rFonts w:ascii="Arial" w:hAnsi="Arial" w:cs="Arial"/>
                <w:sz w:val="24"/>
                <w:szCs w:val="24"/>
              </w:rPr>
              <w:t xml:space="preserve">                      </w:t>
            </w:r>
            <w:r w:rsidRPr="00147D73">
              <w:rPr>
                <w:rFonts w:ascii="Arial" w:hAnsi="Arial" w:cs="Arial"/>
                <w:sz w:val="24"/>
                <w:szCs w:val="24"/>
              </w:rPr>
              <w:t>106 383,82 zł.</w:t>
            </w:r>
          </w:p>
        </w:tc>
      </w:tr>
    </w:tbl>
    <w:p w:rsidR="00476A48" w:rsidRDefault="00476A48" w:rsidP="0011486F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lastRenderedPageBreak/>
        <w:t xml:space="preserve">    </w:t>
      </w:r>
    </w:p>
    <w:p w:rsidR="00476A48" w:rsidRPr="00476A48" w:rsidRDefault="00476A48" w:rsidP="0011486F">
      <w:pPr>
        <w:spacing w:after="4" w:line="360" w:lineRule="auto"/>
        <w:ind w:left="10" w:hanging="10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 xml:space="preserve">Kanclerz </w:t>
      </w:r>
    </w:p>
    <w:p w:rsidR="00476A48" w:rsidRPr="00476A48" w:rsidRDefault="00476A48" w:rsidP="0011486F">
      <w:pPr>
        <w:spacing w:after="4" w:line="360" w:lineRule="auto"/>
        <w:ind w:left="3540" w:firstLine="708"/>
        <w:jc w:val="right"/>
        <w:rPr>
          <w:rFonts w:ascii="Arial" w:eastAsia="Calibri" w:hAnsi="Arial" w:cs="Arial"/>
          <w:bCs/>
          <w:color w:val="000000"/>
          <w:sz w:val="24"/>
          <w:szCs w:val="24"/>
        </w:rPr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>Politechniki Częstochowskiej</w:t>
      </w:r>
    </w:p>
    <w:p w:rsidR="002A7DFF" w:rsidRDefault="00476A48" w:rsidP="0011486F">
      <w:pPr>
        <w:spacing w:after="600" w:line="360" w:lineRule="auto"/>
        <w:jc w:val="right"/>
      </w:pPr>
      <w:r w:rsidRPr="00476A48">
        <w:rPr>
          <w:rFonts w:ascii="Arial" w:eastAsia="Calibri" w:hAnsi="Arial" w:cs="Arial"/>
          <w:bCs/>
          <w:color w:val="000000"/>
          <w:sz w:val="24"/>
          <w:szCs w:val="24"/>
        </w:rPr>
        <w:t>dr inż.  Arkadiusz Kociszewski</w:t>
      </w:r>
    </w:p>
    <w:sectPr w:rsidR="002A7DFF" w:rsidSect="0011486F">
      <w:headerReference w:type="default" r:id="rId6"/>
      <w:footerReference w:type="default" r:id="rId7"/>
      <w:pgSz w:w="11906" w:h="16838"/>
      <w:pgMar w:top="1985" w:right="1418" w:bottom="1134" w:left="1418" w:header="709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65B" w:rsidRDefault="0008065B" w:rsidP="00D34297">
      <w:r>
        <w:separator/>
      </w:r>
    </w:p>
  </w:endnote>
  <w:endnote w:type="continuationSeparator" w:id="0">
    <w:p w:rsidR="0008065B" w:rsidRDefault="0008065B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A48" w:rsidRPr="00476A48" w:rsidRDefault="00977234" w:rsidP="00476A4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76A48" w:rsidRPr="00476A48" w:rsidTr="00B1721F">
      <w:tc>
        <w:tcPr>
          <w:tcW w:w="0" w:type="auto"/>
          <w:shd w:val="clear" w:color="auto" w:fill="auto"/>
          <w:vAlign w:val="center"/>
        </w:tcPr>
        <w:p w:rsidR="00476A48" w:rsidRPr="00476A48" w:rsidRDefault="00476A48" w:rsidP="00476A4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76A48" w:rsidRPr="00476A48" w:rsidRDefault="00476A48" w:rsidP="00476A4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76A4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76A48" w:rsidRPr="00476A48" w:rsidRDefault="00476A48" w:rsidP="00476A4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76A48" w:rsidRPr="00476A48" w:rsidRDefault="00476A48" w:rsidP="00476A4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76A48" w:rsidRPr="00476A48" w:rsidRDefault="00476A48" w:rsidP="00476A48">
    <w:pPr>
      <w:spacing w:line="276" w:lineRule="auto"/>
      <w:rPr>
        <w:rFonts w:ascii="Roboto" w:hAnsi="Roboto"/>
        <w:b/>
        <w:bCs/>
        <w:sz w:val="24"/>
        <w:szCs w:val="24"/>
      </w:rPr>
    </w:pPr>
    <w:r w:rsidRPr="00476A48">
      <w:rPr>
        <w:rFonts w:ascii="Roboto" w:hAnsi="Roboto"/>
        <w:b/>
        <w:bCs/>
        <w:sz w:val="24"/>
        <w:szCs w:val="18"/>
      </w:rPr>
      <w:t>Kanclerz Politechniki Częstochowskiej</w:t>
    </w:r>
  </w:p>
  <w:p w:rsidR="00476A48" w:rsidRPr="00476A48" w:rsidRDefault="00977234" w:rsidP="00476A4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476A48" w:rsidRPr="00476A48">
      <w:rPr>
        <w:rFonts w:ascii="Roboto" w:hAnsi="Roboto"/>
        <w:sz w:val="24"/>
        <w:szCs w:val="24"/>
      </w:rPr>
      <w:t>ul. Gen. J.H. Dąbrowskiego 69, 42-201 Częstochowa</w:t>
    </w:r>
  </w:p>
  <w:p w:rsidR="00476A48" w:rsidRPr="00476A48" w:rsidRDefault="00476A48" w:rsidP="00476A48">
    <w:pPr>
      <w:spacing w:line="276" w:lineRule="auto"/>
      <w:rPr>
        <w:rFonts w:ascii="Arial" w:hAnsi="Arial"/>
        <w:noProof/>
        <w:sz w:val="24"/>
        <w:szCs w:val="24"/>
      </w:rPr>
    </w:pPr>
    <w:r w:rsidRPr="00476A48">
      <w:rPr>
        <w:rFonts w:ascii="Roboto" w:hAnsi="Roboto"/>
        <w:sz w:val="24"/>
        <w:szCs w:val="24"/>
      </w:rPr>
      <w:t>tel. +48 34 325 02 56, e-mail: kanclerz@pcz.pl</w:t>
    </w:r>
  </w:p>
  <w:p w:rsidR="00476A48" w:rsidRPr="00476A48" w:rsidRDefault="00476A48" w:rsidP="00476A48">
    <w:pPr>
      <w:rPr>
        <w:rFonts w:ascii="Roboto" w:hAnsi="Roboto"/>
        <w:b/>
        <w:sz w:val="24"/>
        <w:szCs w:val="24"/>
      </w:rPr>
    </w:pPr>
    <w:r w:rsidRPr="00476A48">
      <w:rPr>
        <w:rFonts w:ascii="Roboto" w:hAnsi="Roboto"/>
        <w:b/>
        <w:sz w:val="24"/>
        <w:szCs w:val="24"/>
      </w:rPr>
      <w:t>www.pcz.pl</w:t>
    </w: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977234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977234">
      <w:rPr>
        <w:rFonts w:ascii="Arial" w:hAnsi="Arial"/>
        <w:noProof/>
        <w:sz w:val="18"/>
        <w:szCs w:val="24"/>
      </w:rPr>
      <w:t>3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65B" w:rsidRDefault="0008065B" w:rsidP="00D34297">
      <w:r>
        <w:separator/>
      </w:r>
    </w:p>
  </w:footnote>
  <w:footnote w:type="continuationSeparator" w:id="0">
    <w:p w:rsidR="0008065B" w:rsidRDefault="0008065B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A48" w:rsidRPr="00476A48" w:rsidRDefault="00977234" w:rsidP="00476A4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476A48" w:rsidRPr="00476A48" w:rsidRDefault="00476A48" w:rsidP="00476A48">
    <w:pPr>
      <w:spacing w:after="160" w:line="259" w:lineRule="auto"/>
      <w:rPr>
        <w:rFonts w:ascii="Arial" w:hAnsi="Arial"/>
        <w:sz w:val="22"/>
        <w:szCs w:val="22"/>
      </w:rPr>
    </w:pPr>
  </w:p>
  <w:p w:rsidR="00147D73" w:rsidRDefault="00147D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065B"/>
    <w:rsid w:val="00010B31"/>
    <w:rsid w:val="0008065B"/>
    <w:rsid w:val="00104963"/>
    <w:rsid w:val="0011486F"/>
    <w:rsid w:val="00147D73"/>
    <w:rsid w:val="00150F65"/>
    <w:rsid w:val="002A7DFF"/>
    <w:rsid w:val="00310284"/>
    <w:rsid w:val="00476A48"/>
    <w:rsid w:val="004E2226"/>
    <w:rsid w:val="005464E2"/>
    <w:rsid w:val="00823326"/>
    <w:rsid w:val="00856A3E"/>
    <w:rsid w:val="00894412"/>
    <w:rsid w:val="009462DF"/>
    <w:rsid w:val="009500EB"/>
    <w:rsid w:val="00977234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7D94A4D4"/>
  <w15:chartTrackingRefBased/>
  <w15:docId w15:val="{476722C9-5D4F-48AA-8D66-8568B8FA7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315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dcterms:created xsi:type="dcterms:W3CDTF">2024-11-05T13:15:00Z</dcterms:created>
  <dcterms:modified xsi:type="dcterms:W3CDTF">2024-11-05T13:15:00Z</dcterms:modified>
</cp:coreProperties>
</file>