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D690E" w:rsidRDefault="00BC4E29" w:rsidP="003D690E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3D690E">
        <w:rPr>
          <w:rFonts w:ascii="Arial" w:hAnsi="Arial" w:cs="Arial"/>
        </w:rPr>
        <w:t>Częstochowa</w:t>
      </w:r>
      <w:r w:rsidR="00B36EDA" w:rsidRPr="003D690E">
        <w:rPr>
          <w:rFonts w:ascii="Arial" w:hAnsi="Arial" w:cs="Arial"/>
        </w:rPr>
        <w:t xml:space="preserve"> dnia: </w:t>
      </w:r>
      <w:r w:rsidR="003D690E" w:rsidRPr="003D690E">
        <w:rPr>
          <w:rFonts w:ascii="Arial" w:hAnsi="Arial" w:cs="Arial"/>
        </w:rPr>
        <w:t>2024-11-05</w:t>
      </w:r>
    </w:p>
    <w:p w:rsidR="00B36EDA" w:rsidRPr="003D690E" w:rsidRDefault="00BC4E29" w:rsidP="003D690E">
      <w:pPr>
        <w:spacing w:line="360" w:lineRule="auto"/>
        <w:ind w:right="3969"/>
        <w:rPr>
          <w:rFonts w:ascii="Arial" w:hAnsi="Arial" w:cs="Arial"/>
          <w:b/>
          <w:bCs/>
        </w:rPr>
      </w:pPr>
      <w:r w:rsidRPr="003D690E">
        <w:rPr>
          <w:rFonts w:ascii="Arial" w:hAnsi="Arial" w:cs="Arial"/>
          <w:b/>
          <w:bCs/>
        </w:rPr>
        <w:t>Politechnika Częstochowska</w:t>
      </w:r>
    </w:p>
    <w:p w:rsidR="00B36EDA" w:rsidRPr="003D690E" w:rsidRDefault="00BC4E29" w:rsidP="003D690E">
      <w:pPr>
        <w:spacing w:line="360" w:lineRule="auto"/>
        <w:ind w:right="3969"/>
        <w:rPr>
          <w:rFonts w:ascii="Arial" w:hAnsi="Arial" w:cs="Arial"/>
        </w:rPr>
      </w:pPr>
      <w:r w:rsidRPr="003D690E">
        <w:rPr>
          <w:rFonts w:ascii="Arial" w:hAnsi="Arial" w:cs="Arial"/>
        </w:rPr>
        <w:t>Dąbrowskiego</w:t>
      </w:r>
      <w:r w:rsidR="00B36EDA" w:rsidRPr="003D690E">
        <w:rPr>
          <w:rFonts w:ascii="Arial" w:hAnsi="Arial" w:cs="Arial"/>
        </w:rPr>
        <w:t xml:space="preserve"> </w:t>
      </w:r>
      <w:r w:rsidRPr="003D690E">
        <w:rPr>
          <w:rFonts w:ascii="Arial" w:hAnsi="Arial" w:cs="Arial"/>
        </w:rPr>
        <w:t>69</w:t>
      </w:r>
    </w:p>
    <w:p w:rsidR="00B36EDA" w:rsidRPr="003D690E" w:rsidRDefault="00BC4E29" w:rsidP="003D690E">
      <w:pPr>
        <w:spacing w:line="360" w:lineRule="auto"/>
        <w:ind w:right="3969"/>
        <w:rPr>
          <w:rFonts w:ascii="Arial" w:hAnsi="Arial" w:cs="Arial"/>
        </w:rPr>
      </w:pPr>
      <w:r w:rsidRPr="003D690E">
        <w:rPr>
          <w:rFonts w:ascii="Arial" w:hAnsi="Arial" w:cs="Arial"/>
        </w:rPr>
        <w:t>42-201</w:t>
      </w:r>
      <w:r w:rsidR="00B36EDA" w:rsidRPr="003D690E">
        <w:rPr>
          <w:rFonts w:ascii="Arial" w:hAnsi="Arial" w:cs="Arial"/>
        </w:rPr>
        <w:t xml:space="preserve"> </w:t>
      </w:r>
      <w:r w:rsidRPr="003D690E">
        <w:rPr>
          <w:rFonts w:ascii="Arial" w:hAnsi="Arial" w:cs="Arial"/>
        </w:rPr>
        <w:t>Częstochowa</w:t>
      </w:r>
    </w:p>
    <w:p w:rsidR="00B36EDA" w:rsidRPr="003D690E" w:rsidRDefault="00B36EDA" w:rsidP="003D690E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D690E" w:rsidTr="00B36EDA">
        <w:tc>
          <w:tcPr>
            <w:tcW w:w="9923" w:type="dxa"/>
            <w:shd w:val="clear" w:color="auto" w:fill="F2F2F2"/>
            <w:hideMark/>
          </w:tcPr>
          <w:p w:rsidR="00B36EDA" w:rsidRPr="003D690E" w:rsidRDefault="00B36EDA" w:rsidP="003D690E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D690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3D690E" w:rsidRDefault="00B36EDA" w:rsidP="003D690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3D690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15004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774C51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</w:t>
            </w:r>
            <w:bookmarkStart w:id="1" w:name="_GoBack"/>
            <w:bookmarkEnd w:id="1"/>
            <w:r w:rsidR="0015004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3,4,5,6 i 7</w:t>
            </w:r>
          </w:p>
        </w:tc>
      </w:tr>
    </w:tbl>
    <w:p w:rsidR="00B36EDA" w:rsidRPr="003D690E" w:rsidRDefault="00B36EDA" w:rsidP="003D690E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D690E" w:rsidRDefault="00B36EDA" w:rsidP="003D690E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D690E">
        <w:rPr>
          <w:rFonts w:ascii="Arial" w:eastAsia="Calibri" w:hAnsi="Arial" w:cs="Arial"/>
          <w:lang w:eastAsia="en-US"/>
        </w:rPr>
        <w:t xml:space="preserve">Dotyczy </w:t>
      </w:r>
      <w:r w:rsidRPr="003D690E">
        <w:rPr>
          <w:rFonts w:ascii="Arial" w:hAnsi="Arial" w:cs="Arial"/>
        </w:rPr>
        <w:t>postępowania o udzielenie zamówienia publicznego</w:t>
      </w:r>
      <w:r w:rsidRPr="003D690E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D690E" w:rsidTr="00B36EDA">
        <w:tc>
          <w:tcPr>
            <w:tcW w:w="2269" w:type="dxa"/>
            <w:shd w:val="clear" w:color="auto" w:fill="auto"/>
          </w:tcPr>
          <w:p w:rsidR="00B36EDA" w:rsidRPr="003D690E" w:rsidRDefault="00B36EDA" w:rsidP="003D690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D690E" w:rsidRDefault="00BC4E29" w:rsidP="003D69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BC4E29" w:rsidRPr="003D690E" w:rsidTr="001C2E14">
        <w:tc>
          <w:tcPr>
            <w:tcW w:w="2269" w:type="dxa"/>
            <w:shd w:val="clear" w:color="auto" w:fill="auto"/>
          </w:tcPr>
          <w:p w:rsidR="00BC4E29" w:rsidRPr="003D690E" w:rsidRDefault="00BC4E29" w:rsidP="003D69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C4E29" w:rsidRPr="003D690E" w:rsidRDefault="00BC4E29" w:rsidP="003D69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RK-NZ.261.72.2024.MT</w:t>
            </w:r>
          </w:p>
        </w:tc>
      </w:tr>
    </w:tbl>
    <w:p w:rsidR="00B36EDA" w:rsidRPr="003D690E" w:rsidRDefault="00B36EDA" w:rsidP="003D690E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3D690E" w:rsidRDefault="00B36EDA" w:rsidP="003D690E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3D690E">
        <w:rPr>
          <w:rFonts w:ascii="Arial" w:hAnsi="Arial" w:cs="Arial"/>
        </w:rPr>
        <w:t xml:space="preserve">Zamawiający, </w:t>
      </w:r>
      <w:r w:rsidR="00BC4E29" w:rsidRPr="003D690E">
        <w:rPr>
          <w:rFonts w:ascii="Arial" w:hAnsi="Arial" w:cs="Arial"/>
          <w:b/>
        </w:rPr>
        <w:t>Politechnika Częstochowska</w:t>
      </w:r>
      <w:r w:rsidRPr="003D690E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BC4E29" w:rsidRPr="003D690E">
        <w:rPr>
          <w:rFonts w:ascii="Arial" w:hAnsi="Arial" w:cs="Arial"/>
        </w:rPr>
        <w:t>(</w:t>
      </w:r>
      <w:proofErr w:type="spellStart"/>
      <w:r w:rsidR="00BC4E29" w:rsidRPr="003D690E">
        <w:rPr>
          <w:rFonts w:ascii="Arial" w:hAnsi="Arial" w:cs="Arial"/>
        </w:rPr>
        <w:t>t.j</w:t>
      </w:r>
      <w:proofErr w:type="spellEnd"/>
      <w:r w:rsidR="00BC4E29" w:rsidRPr="003D690E">
        <w:rPr>
          <w:rFonts w:ascii="Arial" w:hAnsi="Arial" w:cs="Arial"/>
        </w:rPr>
        <w:t>. Dz. U. z 2023r. poz. 1605)</w:t>
      </w:r>
      <w:r w:rsidRPr="003D690E">
        <w:rPr>
          <w:rFonts w:ascii="Arial" w:hAnsi="Arial" w:cs="Arial"/>
        </w:rPr>
        <w:t xml:space="preserve">, zwanej dalej „ustawą </w:t>
      </w:r>
      <w:proofErr w:type="spellStart"/>
      <w:r w:rsidRPr="003D690E">
        <w:rPr>
          <w:rFonts w:ascii="Arial" w:hAnsi="Arial" w:cs="Arial"/>
        </w:rPr>
        <w:t>Pzp</w:t>
      </w:r>
      <w:proofErr w:type="spellEnd"/>
      <w:r w:rsidRPr="003D690E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C4E29" w:rsidRPr="003D690E" w:rsidTr="00BC4E2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  <w:b/>
                <w:bCs/>
              </w:rPr>
              <w:lastRenderedPageBreak/>
              <w:t>Część nr 3</w:t>
            </w:r>
            <w:r w:rsidRPr="003D690E">
              <w:rPr>
                <w:rFonts w:ascii="Arial" w:hAnsi="Arial" w:cs="Arial"/>
              </w:rPr>
              <w:t>: Dostawa krzeseł konferencyjnych dla Wydziału Inżynierii Produkcji i Technologii Materiałów</w:t>
            </w:r>
          </w:p>
          <w:p w:rsidR="00BC4E29" w:rsidRPr="003D690E" w:rsidRDefault="00BC4E29" w:rsidP="003D690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D690E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 xml:space="preserve">Białostocka 40 </w:t>
            </w:r>
          </w:p>
          <w:p w:rsidR="00BC4E29" w:rsidRPr="003D690E" w:rsidRDefault="00BC4E29" w:rsidP="003D690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42-202 Częstochowa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</w:rPr>
              <w:t xml:space="preserve">za cenę wykonania przedmiotu zamówienia w wysokości </w:t>
            </w:r>
            <w:r w:rsidRPr="003D690E">
              <w:rPr>
                <w:rFonts w:ascii="Arial" w:hAnsi="Arial" w:cs="Arial"/>
                <w:b/>
              </w:rPr>
              <w:t>2 804.40 zł</w:t>
            </w:r>
            <w:r w:rsidRPr="003D690E">
              <w:rPr>
                <w:rFonts w:ascii="Arial" w:hAnsi="Arial" w:cs="Arial"/>
              </w:rPr>
              <w:t xml:space="preserve"> </w:t>
            </w:r>
            <w:r w:rsidRPr="003D690E">
              <w:rPr>
                <w:rFonts w:ascii="Arial" w:hAnsi="Arial" w:cs="Arial"/>
                <w:b/>
                <w:bCs/>
              </w:rPr>
              <w:t>brutto</w:t>
            </w:r>
            <w:r w:rsidRPr="003D690E">
              <w:rPr>
                <w:rFonts w:ascii="Arial" w:hAnsi="Arial" w:cs="Arial"/>
                <w:bCs/>
              </w:rPr>
              <w:t>.</w:t>
            </w:r>
          </w:p>
          <w:p w:rsidR="00BC4E29" w:rsidRPr="003D690E" w:rsidRDefault="00BC4E29" w:rsidP="003D69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3D690E">
              <w:rPr>
                <w:rFonts w:ascii="Arial" w:hAnsi="Arial" w:cs="Arial"/>
                <w:color w:val="000000"/>
              </w:rPr>
              <w:t>:</w:t>
            </w:r>
          </w:p>
          <w:p w:rsidR="00BC4E29" w:rsidRPr="003D690E" w:rsidRDefault="00BC4E29" w:rsidP="003D690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BC4E29" w:rsidRPr="003D690E" w:rsidTr="00BC4E2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  <w:b/>
                <w:bCs/>
              </w:rPr>
              <w:t>Część nr 4</w:t>
            </w:r>
            <w:r w:rsidRPr="003D690E">
              <w:rPr>
                <w:rFonts w:ascii="Arial" w:hAnsi="Arial" w:cs="Arial"/>
              </w:rPr>
              <w:t>: Dostawa mebli dla Katedry Sztucznej Inteligencji</w:t>
            </w:r>
          </w:p>
          <w:p w:rsidR="00BC4E29" w:rsidRPr="003D690E" w:rsidRDefault="00BC4E29" w:rsidP="003D690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D690E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 xml:space="preserve">Białostocka 40 </w:t>
            </w:r>
          </w:p>
          <w:p w:rsidR="00BC4E29" w:rsidRPr="003D690E" w:rsidRDefault="00BC4E29" w:rsidP="003D690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42-202 Częstochowa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</w:rPr>
              <w:t xml:space="preserve">za cenę wykonania przedmiotu zamówienia w wysokości </w:t>
            </w:r>
            <w:r w:rsidRPr="003D690E">
              <w:rPr>
                <w:rFonts w:ascii="Arial" w:hAnsi="Arial" w:cs="Arial"/>
                <w:b/>
              </w:rPr>
              <w:t>17 589.00 zł</w:t>
            </w:r>
            <w:r w:rsidRPr="003D690E">
              <w:rPr>
                <w:rFonts w:ascii="Arial" w:hAnsi="Arial" w:cs="Arial"/>
              </w:rPr>
              <w:t xml:space="preserve"> </w:t>
            </w:r>
            <w:r w:rsidRPr="003D690E">
              <w:rPr>
                <w:rFonts w:ascii="Arial" w:hAnsi="Arial" w:cs="Arial"/>
                <w:b/>
                <w:bCs/>
              </w:rPr>
              <w:t>brutto</w:t>
            </w:r>
            <w:r w:rsidRPr="003D690E">
              <w:rPr>
                <w:rFonts w:ascii="Arial" w:hAnsi="Arial" w:cs="Arial"/>
                <w:bCs/>
              </w:rPr>
              <w:t>.</w:t>
            </w:r>
          </w:p>
          <w:p w:rsidR="00BC4E29" w:rsidRPr="003D690E" w:rsidRDefault="00BC4E29" w:rsidP="003D69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3D690E">
              <w:rPr>
                <w:rFonts w:ascii="Arial" w:hAnsi="Arial" w:cs="Arial"/>
                <w:color w:val="000000"/>
              </w:rPr>
              <w:t>:</w:t>
            </w:r>
          </w:p>
          <w:p w:rsidR="00BC4E29" w:rsidRPr="003D690E" w:rsidRDefault="00BC4E29" w:rsidP="003D690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C4E29" w:rsidRPr="003D690E" w:rsidTr="00BC4E2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  <w:b/>
                <w:bCs/>
              </w:rPr>
              <w:lastRenderedPageBreak/>
              <w:t>Część nr 5</w:t>
            </w:r>
            <w:r w:rsidRPr="003D690E">
              <w:rPr>
                <w:rFonts w:ascii="Arial" w:hAnsi="Arial" w:cs="Arial"/>
              </w:rPr>
              <w:t>: Dostawa mebli dla Wydziału Informatyki i Sztucznej Inteligencji</w:t>
            </w:r>
          </w:p>
          <w:p w:rsidR="00BC4E29" w:rsidRPr="003D690E" w:rsidRDefault="00BC4E29" w:rsidP="003D690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D690E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 xml:space="preserve">Białostocka 40 </w:t>
            </w:r>
          </w:p>
          <w:p w:rsidR="00BC4E29" w:rsidRPr="003D690E" w:rsidRDefault="00BC4E29" w:rsidP="003D690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42-202 Częstochowa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</w:rPr>
              <w:t xml:space="preserve">za cenę wykonania przedmiotu zamówienia w wysokości </w:t>
            </w:r>
            <w:r w:rsidRPr="003D690E">
              <w:rPr>
                <w:rFonts w:ascii="Arial" w:hAnsi="Arial" w:cs="Arial"/>
                <w:b/>
              </w:rPr>
              <w:t>12 054.00 zł</w:t>
            </w:r>
            <w:r w:rsidRPr="003D690E">
              <w:rPr>
                <w:rFonts w:ascii="Arial" w:hAnsi="Arial" w:cs="Arial"/>
              </w:rPr>
              <w:t xml:space="preserve"> </w:t>
            </w:r>
            <w:r w:rsidRPr="003D690E">
              <w:rPr>
                <w:rFonts w:ascii="Arial" w:hAnsi="Arial" w:cs="Arial"/>
                <w:b/>
                <w:bCs/>
              </w:rPr>
              <w:t>brutto</w:t>
            </w:r>
            <w:r w:rsidRPr="003D690E">
              <w:rPr>
                <w:rFonts w:ascii="Arial" w:hAnsi="Arial" w:cs="Arial"/>
                <w:bCs/>
              </w:rPr>
              <w:t>.</w:t>
            </w:r>
          </w:p>
          <w:p w:rsidR="00BC4E29" w:rsidRPr="003D690E" w:rsidRDefault="00BC4E29" w:rsidP="003D69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3D690E">
              <w:rPr>
                <w:rFonts w:ascii="Arial" w:hAnsi="Arial" w:cs="Arial"/>
                <w:color w:val="000000"/>
              </w:rPr>
              <w:t>:</w:t>
            </w:r>
          </w:p>
          <w:p w:rsidR="00BC4E29" w:rsidRPr="003D690E" w:rsidRDefault="00BC4E29" w:rsidP="003D690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C4E29" w:rsidRPr="003D690E" w:rsidTr="00BC4E2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  <w:b/>
                <w:bCs/>
              </w:rPr>
              <w:t>Część nr 6</w:t>
            </w:r>
            <w:r w:rsidRPr="003D690E">
              <w:rPr>
                <w:rFonts w:ascii="Arial" w:hAnsi="Arial" w:cs="Arial"/>
              </w:rPr>
              <w:t>: Dostawa mebli dla Katedry Maszyn Cieplnych</w:t>
            </w:r>
          </w:p>
          <w:p w:rsidR="00BC4E29" w:rsidRPr="003D690E" w:rsidRDefault="00BC4E29" w:rsidP="003D690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D690E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 xml:space="preserve">Białostocka 40 </w:t>
            </w:r>
          </w:p>
          <w:p w:rsidR="00BC4E29" w:rsidRPr="003D690E" w:rsidRDefault="00BC4E29" w:rsidP="003D690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42-202 Częstochowa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</w:rPr>
              <w:t xml:space="preserve">za cenę wykonania przedmiotu zamówienia w wysokości </w:t>
            </w:r>
            <w:r w:rsidRPr="003D690E">
              <w:rPr>
                <w:rFonts w:ascii="Arial" w:hAnsi="Arial" w:cs="Arial"/>
                <w:b/>
              </w:rPr>
              <w:t>8 364.00 zł</w:t>
            </w:r>
            <w:r w:rsidRPr="003D690E">
              <w:rPr>
                <w:rFonts w:ascii="Arial" w:hAnsi="Arial" w:cs="Arial"/>
              </w:rPr>
              <w:t xml:space="preserve"> </w:t>
            </w:r>
            <w:r w:rsidRPr="003D690E">
              <w:rPr>
                <w:rFonts w:ascii="Arial" w:hAnsi="Arial" w:cs="Arial"/>
                <w:b/>
                <w:bCs/>
              </w:rPr>
              <w:t>brutto</w:t>
            </w:r>
            <w:r w:rsidRPr="003D690E">
              <w:rPr>
                <w:rFonts w:ascii="Arial" w:hAnsi="Arial" w:cs="Arial"/>
                <w:bCs/>
              </w:rPr>
              <w:t>.</w:t>
            </w:r>
          </w:p>
          <w:p w:rsidR="00BC4E29" w:rsidRPr="003D690E" w:rsidRDefault="00BC4E29" w:rsidP="003D69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3D690E">
              <w:rPr>
                <w:rFonts w:ascii="Arial" w:hAnsi="Arial" w:cs="Arial"/>
                <w:color w:val="000000"/>
              </w:rPr>
              <w:t>:</w:t>
            </w:r>
          </w:p>
          <w:p w:rsidR="00BC4E29" w:rsidRPr="003D690E" w:rsidRDefault="00BC4E29" w:rsidP="003D690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C4E29" w:rsidRPr="003D690E" w:rsidTr="00BC4E2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  <w:b/>
                <w:bCs/>
              </w:rPr>
              <w:lastRenderedPageBreak/>
              <w:t>Część nr 7</w:t>
            </w:r>
            <w:r w:rsidRPr="003D690E">
              <w:rPr>
                <w:rFonts w:ascii="Arial" w:hAnsi="Arial" w:cs="Arial"/>
              </w:rPr>
              <w:t>: Dostawa 5 szt. foteli biurowych dla Katedry Maszyn Cieplnych</w:t>
            </w:r>
          </w:p>
          <w:p w:rsidR="00BC4E29" w:rsidRPr="003D690E" w:rsidRDefault="00BC4E29" w:rsidP="003D690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D690E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 xml:space="preserve">Białostocka 40 </w:t>
            </w:r>
          </w:p>
          <w:p w:rsidR="00BC4E29" w:rsidRPr="003D690E" w:rsidRDefault="00BC4E29" w:rsidP="003D690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42-202 Częstochowa</w:t>
            </w:r>
          </w:p>
          <w:p w:rsidR="00BC4E29" w:rsidRPr="003D690E" w:rsidRDefault="00BC4E29" w:rsidP="003D6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</w:rPr>
              <w:t xml:space="preserve">za cenę wykonania przedmiotu zamówienia w wysokości </w:t>
            </w:r>
            <w:r w:rsidRPr="003D690E">
              <w:rPr>
                <w:rFonts w:ascii="Arial" w:hAnsi="Arial" w:cs="Arial"/>
                <w:b/>
              </w:rPr>
              <w:t>8 302.50 zł</w:t>
            </w:r>
            <w:r w:rsidRPr="003D690E">
              <w:rPr>
                <w:rFonts w:ascii="Arial" w:hAnsi="Arial" w:cs="Arial"/>
              </w:rPr>
              <w:t xml:space="preserve"> </w:t>
            </w:r>
            <w:r w:rsidRPr="003D690E">
              <w:rPr>
                <w:rFonts w:ascii="Arial" w:hAnsi="Arial" w:cs="Arial"/>
                <w:b/>
                <w:bCs/>
              </w:rPr>
              <w:t>brutto</w:t>
            </w:r>
            <w:r w:rsidRPr="003D690E">
              <w:rPr>
                <w:rFonts w:ascii="Arial" w:hAnsi="Arial" w:cs="Arial"/>
                <w:bCs/>
              </w:rPr>
              <w:t>.</w:t>
            </w:r>
          </w:p>
          <w:p w:rsidR="00BC4E29" w:rsidRPr="003D690E" w:rsidRDefault="00BC4E29" w:rsidP="003D69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3D690E">
              <w:rPr>
                <w:rFonts w:ascii="Arial" w:hAnsi="Arial" w:cs="Arial"/>
                <w:color w:val="000000"/>
              </w:rPr>
              <w:t>:</w:t>
            </w:r>
          </w:p>
          <w:p w:rsidR="00BC4E29" w:rsidRPr="003D690E" w:rsidRDefault="00BC4E29" w:rsidP="003D690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3D690E" w:rsidRDefault="00B36EDA" w:rsidP="003D690E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3D690E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3D690E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B36EDA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D690E" w:rsidRDefault="00B36EDA" w:rsidP="003D690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3D690E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D690E" w:rsidRDefault="00B36EDA" w:rsidP="003D690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3D690E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D690E" w:rsidRDefault="00B36EDA" w:rsidP="003D690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3D690E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D690E" w:rsidRDefault="00B36EDA" w:rsidP="003D690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3D690E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Dostawa krzeseł konferencyjnych dla Wydziału Inżynierii Produkcji i Technologii Materiałów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Białostocka 40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- 60.00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80,00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3 - Dostawa krzeseł konferencyjnych dla Wydziału Inżynierii Produkcji i Technologii </w:t>
            </w:r>
            <w:r w:rsidRPr="003D690E">
              <w:rPr>
                <w:rFonts w:ascii="Arial" w:hAnsi="Arial" w:cs="Arial"/>
              </w:rPr>
              <w:lastRenderedPageBreak/>
              <w:t>Materiałów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D690E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3D690E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Ordona 2a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- 44.71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44,71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4 - Dostawa mebli dla Katedry Sztucznej Inteligencji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Białostocka 40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- 60.00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- 20.00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100,00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4 - Dostawa mebli dla Katedry Sztucznej Inteligencji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D690E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3D690E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Ordona 2a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- 25.47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25,47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4 - Dostawa mebli dla Katedry Sztucznej Inteligencji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t xml:space="preserve">MEBO Grzegorz </w:t>
            </w:r>
            <w:proofErr w:type="spellStart"/>
            <w:r w:rsidRPr="003D690E">
              <w:rPr>
                <w:rFonts w:ascii="Arial" w:hAnsi="Arial" w:cs="Arial"/>
                <w:b/>
                <w:bCs/>
              </w:rPr>
              <w:t>Osypowicz</w:t>
            </w:r>
            <w:proofErr w:type="spellEnd"/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Krakowska 45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5 - Dostawa mebli dla Wydziału Informatyki i Sztucznej Inteligencji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Białostocka 40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- 60.00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- 20.00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100,00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5 - Dostawa mebli dla Wydziału Informatyki i Sztucznej Inteligencji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D690E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3D690E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Ordona 2a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- 29.92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29,92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5 - Dostawa mebli dla Wydziału </w:t>
            </w:r>
            <w:r w:rsidRPr="003D690E">
              <w:rPr>
                <w:rFonts w:ascii="Arial" w:hAnsi="Arial" w:cs="Arial"/>
              </w:rPr>
              <w:lastRenderedPageBreak/>
              <w:t>Informatyki i Sztucznej Inteligencji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lastRenderedPageBreak/>
              <w:t xml:space="preserve">MEBO Grzegorz </w:t>
            </w:r>
            <w:proofErr w:type="spellStart"/>
            <w:r w:rsidRPr="003D690E">
              <w:rPr>
                <w:rFonts w:ascii="Arial" w:hAnsi="Arial" w:cs="Arial"/>
                <w:b/>
                <w:bCs/>
              </w:rPr>
              <w:t>Osypowicz</w:t>
            </w:r>
            <w:proofErr w:type="spellEnd"/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Krakowska 45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lastRenderedPageBreak/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lastRenderedPageBreak/>
              <w:t>1 - Cena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 xml:space="preserve">2 - Termin realizacji - </w:t>
            </w:r>
            <w:r w:rsidRPr="003D690E">
              <w:rPr>
                <w:rFonts w:ascii="Arial" w:hAnsi="Arial" w:cs="Arial"/>
              </w:rPr>
              <w:lastRenderedPageBreak/>
              <w:t>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6 - Dostawa mebli dla Katedry Maszyn Cieplnych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Białostocka 40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- 60.00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- 20.00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100,00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6 - Dostawa mebli dla Katedry Maszyn Cieplnych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D690E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3D690E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Ordona 2a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- 21.36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21,36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7 - Dostawa 5 szt. foteli biurowych dla Katedry Maszyn Cieplnych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D690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Białostocka 40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- 60.00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- 20.00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100,00</w:t>
            </w:r>
          </w:p>
        </w:tc>
      </w:tr>
      <w:tr w:rsidR="00BC4E29" w:rsidRPr="003D690E" w:rsidTr="003D69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7 - Dostawa 5 szt. foteli biurowych dla Katedry Maszyn Cieplnych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D690E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3D690E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C4E29" w:rsidRPr="003D690E" w:rsidRDefault="00BC4E29" w:rsidP="003D690E">
            <w:pPr>
              <w:spacing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Ordona 2a</w:t>
            </w:r>
          </w:p>
          <w:p w:rsidR="00BC4E29" w:rsidRPr="003D690E" w:rsidRDefault="00BC4E29" w:rsidP="003D6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1 - Cena - 42.21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D690E">
              <w:rPr>
                <w:rFonts w:ascii="Arial" w:hAnsi="Arial" w:cs="Arial"/>
              </w:rPr>
              <w:t>2 - Termin realizacji - 0.00</w:t>
            </w:r>
          </w:p>
          <w:p w:rsidR="00BC4E29" w:rsidRPr="003D690E" w:rsidRDefault="00BC4E29" w:rsidP="003D6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E29" w:rsidRPr="003D690E" w:rsidRDefault="00BC4E29" w:rsidP="003D6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D690E">
              <w:rPr>
                <w:rFonts w:ascii="Arial" w:hAnsi="Arial" w:cs="Arial"/>
              </w:rPr>
              <w:t xml:space="preserve">  42,21</w:t>
            </w:r>
          </w:p>
        </w:tc>
      </w:tr>
      <w:bookmarkEnd w:id="0"/>
    </w:tbl>
    <w:p w:rsidR="008642B3" w:rsidRPr="003D690E" w:rsidRDefault="008642B3" w:rsidP="003D690E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3D690E" w:rsidSect="003D69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E12" w:rsidRDefault="00931E12">
      <w:r>
        <w:separator/>
      </w:r>
    </w:p>
  </w:endnote>
  <w:endnote w:type="continuationSeparator" w:id="0">
    <w:p w:rsidR="00931E12" w:rsidRDefault="0093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90E" w:rsidRPr="003D690E" w:rsidRDefault="00774C51" w:rsidP="003D690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D690E" w:rsidRPr="003D690E" w:rsidTr="001C2E14">
      <w:tc>
        <w:tcPr>
          <w:tcW w:w="0" w:type="auto"/>
          <w:shd w:val="clear" w:color="auto" w:fill="auto"/>
          <w:vAlign w:val="center"/>
        </w:tcPr>
        <w:p w:rsidR="003D690E" w:rsidRPr="003D690E" w:rsidRDefault="003D690E" w:rsidP="003D690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D690E" w:rsidRPr="003D690E" w:rsidRDefault="003D690E" w:rsidP="003D690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D690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D690E" w:rsidRPr="003D690E" w:rsidRDefault="003D690E" w:rsidP="003D690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D690E" w:rsidRPr="003D690E" w:rsidRDefault="003D690E" w:rsidP="003D690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D690E" w:rsidRPr="003D690E" w:rsidRDefault="003D690E" w:rsidP="003D690E">
    <w:pPr>
      <w:spacing w:line="276" w:lineRule="auto"/>
      <w:rPr>
        <w:rFonts w:ascii="Roboto" w:hAnsi="Roboto"/>
        <w:b/>
        <w:bCs/>
      </w:rPr>
    </w:pPr>
    <w:r w:rsidRPr="003D690E">
      <w:rPr>
        <w:rFonts w:ascii="Roboto" w:hAnsi="Roboto"/>
        <w:b/>
        <w:bCs/>
        <w:szCs w:val="18"/>
      </w:rPr>
      <w:t>Kanclerz Politechniki Częstochowskiej</w:t>
    </w:r>
  </w:p>
  <w:p w:rsidR="003D690E" w:rsidRPr="003D690E" w:rsidRDefault="00774C51" w:rsidP="003D690E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D690E" w:rsidRPr="003D690E">
      <w:rPr>
        <w:rFonts w:ascii="Roboto" w:hAnsi="Roboto"/>
      </w:rPr>
      <w:t>ul. Gen. J.H. Dąbrowskiego 69, 42-201 Częstochowa</w:t>
    </w:r>
  </w:p>
  <w:p w:rsidR="003D690E" w:rsidRPr="003D690E" w:rsidRDefault="003D690E" w:rsidP="003D690E">
    <w:pPr>
      <w:spacing w:line="276" w:lineRule="auto"/>
      <w:rPr>
        <w:rFonts w:ascii="Arial" w:hAnsi="Arial"/>
        <w:noProof/>
      </w:rPr>
    </w:pPr>
    <w:r w:rsidRPr="003D690E">
      <w:rPr>
        <w:rFonts w:ascii="Roboto" w:hAnsi="Roboto"/>
      </w:rPr>
      <w:t>tel. +48 34 325 02 56, e-mail: kanclerz@pcz.pl</w:t>
    </w:r>
  </w:p>
  <w:p w:rsidR="003D690E" w:rsidRPr="003D690E" w:rsidRDefault="003D690E" w:rsidP="003D690E">
    <w:pPr>
      <w:rPr>
        <w:rFonts w:ascii="Roboto" w:hAnsi="Roboto"/>
        <w:b/>
      </w:rPr>
    </w:pPr>
    <w:r w:rsidRPr="003D690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E12" w:rsidRDefault="00931E12">
      <w:r>
        <w:separator/>
      </w:r>
    </w:p>
  </w:footnote>
  <w:footnote w:type="continuationSeparator" w:id="0">
    <w:p w:rsidR="00931E12" w:rsidRDefault="00931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90E" w:rsidRPr="003D690E" w:rsidRDefault="00774C51" w:rsidP="003D690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D690E" w:rsidRPr="003D690E" w:rsidRDefault="003D690E" w:rsidP="003D690E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1E12"/>
    <w:rsid w:val="00022322"/>
    <w:rsid w:val="00042497"/>
    <w:rsid w:val="000C1E6F"/>
    <w:rsid w:val="000E4E56"/>
    <w:rsid w:val="00150043"/>
    <w:rsid w:val="001A1468"/>
    <w:rsid w:val="001B7815"/>
    <w:rsid w:val="00211A34"/>
    <w:rsid w:val="002B1E4F"/>
    <w:rsid w:val="002B6761"/>
    <w:rsid w:val="003445A0"/>
    <w:rsid w:val="003A0AFC"/>
    <w:rsid w:val="003D611C"/>
    <w:rsid w:val="003D690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4C5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1E12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4E2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ACD9DEF"/>
  <w15:chartTrackingRefBased/>
  <w15:docId w15:val="{6722A482-6611-43DC-93D2-19A4ADBC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6</Pages>
  <Words>897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2024-11-05T13:05:00Z</dcterms:created>
  <dcterms:modified xsi:type="dcterms:W3CDTF">2024-11-05T13:05:00Z</dcterms:modified>
</cp:coreProperties>
</file>