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DC612C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90659A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0659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90659A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0659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90659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90659A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0659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90659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0659A" w:rsidRPr="007B107C" w:rsidTr="00D3634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0659A" w:rsidRPr="007B107C" w:rsidRDefault="0090659A" w:rsidP="00D36340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90659A" w:rsidRPr="007B107C" w:rsidRDefault="0090659A" w:rsidP="00D36340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0659A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90659A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90659A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90659A" w:rsidRPr="007B107C" w:rsidRDefault="0090659A" w:rsidP="00D36340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90659A" w:rsidRPr="007B107C" w:rsidRDefault="0090659A" w:rsidP="00D36340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90659A" w:rsidRPr="007B107C" w:rsidRDefault="0090659A" w:rsidP="00D36340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90659A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90659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gadżetów promocyjnych ze znakowaniem UMG  - 2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90659A" w:rsidRPr="0090659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CRZP/149/2024/AZP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90659A" w:rsidRPr="0090659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659A" w:rsidRDefault="0090659A" w:rsidP="0090659A">
      <w:pPr>
        <w:spacing w:after="0" w:line="240" w:lineRule="auto"/>
      </w:pPr>
      <w:r>
        <w:separator/>
      </w:r>
    </w:p>
  </w:endnote>
  <w:endnote w:type="continuationSeparator" w:id="0">
    <w:p w:rsidR="0090659A" w:rsidRDefault="0090659A" w:rsidP="009065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659A" w:rsidRDefault="009065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659A" w:rsidRDefault="0090659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659A" w:rsidRDefault="009065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659A" w:rsidRDefault="0090659A" w:rsidP="0090659A">
      <w:pPr>
        <w:spacing w:after="0" w:line="240" w:lineRule="auto"/>
      </w:pPr>
      <w:r>
        <w:separator/>
      </w:r>
    </w:p>
  </w:footnote>
  <w:footnote w:type="continuationSeparator" w:id="0">
    <w:p w:rsidR="0090659A" w:rsidRDefault="0090659A" w:rsidP="009065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659A" w:rsidRDefault="009065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659A" w:rsidRDefault="009065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659A" w:rsidRDefault="009065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E28"/>
    <w:rsid w:val="002621C4"/>
    <w:rsid w:val="00483E28"/>
    <w:rsid w:val="007B107C"/>
    <w:rsid w:val="007C7D43"/>
    <w:rsid w:val="00843802"/>
    <w:rsid w:val="008750B3"/>
    <w:rsid w:val="0090659A"/>
    <w:rsid w:val="00C31816"/>
    <w:rsid w:val="00DC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515DCC03-FB20-4D87-9B0D-365940CD2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65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659A"/>
  </w:style>
  <w:style w:type="paragraph" w:styleId="Stopka">
    <w:name w:val="footer"/>
    <w:basedOn w:val="Normalny"/>
    <w:link w:val="StopkaZnak"/>
    <w:uiPriority w:val="99"/>
    <w:unhideWhenUsed/>
    <w:rsid w:val="009065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659A"/>
  </w:style>
  <w:style w:type="paragraph" w:styleId="Tekstdymka">
    <w:name w:val="Balloon Text"/>
    <w:basedOn w:val="Normalny"/>
    <w:link w:val="TekstdymkaZnak"/>
    <w:uiPriority w:val="99"/>
    <w:semiHidden/>
    <w:unhideWhenUsed/>
    <w:rsid w:val="00DC61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1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384</Words>
  <Characters>2304</Characters>
  <Application>Microsoft Office Word</Application>
  <DocSecurity>0</DocSecurity>
  <Lines>19</Lines>
  <Paragraphs>5</Paragraphs>
  <ScaleCrop>false</ScaleCrop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2024-11-05T08:38:00Z</cp:lastPrinted>
  <dcterms:created xsi:type="dcterms:W3CDTF">2024-11-05T08:38:00Z</dcterms:created>
  <dcterms:modified xsi:type="dcterms:W3CDTF">2024-11-05T08:38:00Z</dcterms:modified>
</cp:coreProperties>
</file>