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F684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66E7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6E7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66E7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6E7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66E7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66E7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6E7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66E7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66E7B" w:rsidRPr="007B107C" w:rsidTr="009C522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6E7B" w:rsidRPr="007B107C" w:rsidRDefault="00566E7B" w:rsidP="009C522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66E7B" w:rsidRPr="007B107C" w:rsidRDefault="00566E7B" w:rsidP="009C522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66E7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66E7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66E7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566E7B" w:rsidRPr="007B107C" w:rsidRDefault="00566E7B" w:rsidP="009C522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566E7B" w:rsidRPr="007B107C" w:rsidRDefault="00566E7B" w:rsidP="009C522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66E7B" w:rsidRPr="007B107C" w:rsidRDefault="00566E7B" w:rsidP="009C522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66E7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66E7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 dla WZNJ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66E7B" w:rsidRPr="00566E7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66E7B" w:rsidRPr="00566E7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E7B" w:rsidRDefault="00566E7B" w:rsidP="00566E7B">
      <w:pPr>
        <w:spacing w:after="0" w:line="240" w:lineRule="auto"/>
      </w:pPr>
      <w:r>
        <w:separator/>
      </w:r>
    </w:p>
  </w:endnote>
  <w:endnote w:type="continuationSeparator" w:id="0">
    <w:p w:rsidR="00566E7B" w:rsidRDefault="00566E7B" w:rsidP="00566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E7B" w:rsidRDefault="00566E7B" w:rsidP="00566E7B">
      <w:pPr>
        <w:spacing w:after="0" w:line="240" w:lineRule="auto"/>
      </w:pPr>
      <w:r>
        <w:separator/>
      </w:r>
    </w:p>
  </w:footnote>
  <w:footnote w:type="continuationSeparator" w:id="0">
    <w:p w:rsidR="00566E7B" w:rsidRDefault="00566E7B" w:rsidP="00566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E7B" w:rsidRDefault="00566E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07"/>
    <w:rsid w:val="002621C4"/>
    <w:rsid w:val="002D3057"/>
    <w:rsid w:val="003F684E"/>
    <w:rsid w:val="00566E7B"/>
    <w:rsid w:val="00616A07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6D23C"/>
  <w15:chartTrackingRefBased/>
  <w15:docId w15:val="{47E69D1F-E88F-48DF-A649-0325B3B9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E7B"/>
  </w:style>
  <w:style w:type="paragraph" w:styleId="Stopka">
    <w:name w:val="footer"/>
    <w:basedOn w:val="Normalny"/>
    <w:link w:val="StopkaZnak"/>
    <w:uiPriority w:val="99"/>
    <w:unhideWhenUsed/>
    <w:rsid w:val="00566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E7B"/>
  </w:style>
  <w:style w:type="paragraph" w:styleId="Tekstdymka">
    <w:name w:val="Balloon Text"/>
    <w:basedOn w:val="Normalny"/>
    <w:link w:val="TekstdymkaZnak"/>
    <w:uiPriority w:val="99"/>
    <w:semiHidden/>
    <w:unhideWhenUsed/>
    <w:rsid w:val="002D3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2024-11-05T08:20:00Z</cp:lastPrinted>
  <dcterms:created xsi:type="dcterms:W3CDTF">2024-11-05T08:59:00Z</dcterms:created>
  <dcterms:modified xsi:type="dcterms:W3CDTF">2024-11-05T08:59:00Z</dcterms:modified>
</cp:coreProperties>
</file>