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2236BF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3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0E6392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0E6392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0E6392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0E6392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0E6392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0E6392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0E6392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0E6392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E6392" w:rsidRPr="007B107C" w:rsidTr="009B31DB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E6392" w:rsidRPr="007B107C" w:rsidRDefault="000E6392" w:rsidP="009B31DB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0E6392" w:rsidRPr="007B107C" w:rsidRDefault="000E6392" w:rsidP="009B31DB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0E6392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0E6392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0E6392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2023r. poz. 1605)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0E6392" w:rsidRPr="007B107C" w:rsidRDefault="000E6392" w:rsidP="009B31DB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0E6392" w:rsidRPr="007B107C" w:rsidRDefault="000E6392" w:rsidP="009B31DB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0E6392" w:rsidRPr="007B107C" w:rsidRDefault="000E6392" w:rsidP="009B31DB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0E6392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0E6392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Kalendarze  biurkowe dla UMG na rok 2025 - powtórne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0E6392" w:rsidRPr="000E6392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CRZP/146/2024/AZP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0E6392" w:rsidRPr="000E6392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3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 xml:space="preserve">art. 108 ust. 1 pkt 4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6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6392" w:rsidRDefault="000E6392" w:rsidP="000E6392">
      <w:pPr>
        <w:spacing w:after="0" w:line="240" w:lineRule="auto"/>
      </w:pPr>
      <w:r>
        <w:separator/>
      </w:r>
    </w:p>
  </w:endnote>
  <w:endnote w:type="continuationSeparator" w:id="0">
    <w:p w:rsidR="000E6392" w:rsidRDefault="000E6392" w:rsidP="000E63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6392" w:rsidRDefault="000E639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6392" w:rsidRDefault="000E639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6392" w:rsidRDefault="000E63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6392" w:rsidRDefault="000E6392" w:rsidP="000E6392">
      <w:pPr>
        <w:spacing w:after="0" w:line="240" w:lineRule="auto"/>
      </w:pPr>
      <w:r>
        <w:separator/>
      </w:r>
    </w:p>
  </w:footnote>
  <w:footnote w:type="continuationSeparator" w:id="0">
    <w:p w:rsidR="000E6392" w:rsidRDefault="000E6392" w:rsidP="000E63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6392" w:rsidRDefault="000E63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6392" w:rsidRDefault="000E639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6392" w:rsidRDefault="000E639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E05"/>
    <w:rsid w:val="000E6392"/>
    <w:rsid w:val="002236BF"/>
    <w:rsid w:val="002621C4"/>
    <w:rsid w:val="007B107C"/>
    <w:rsid w:val="007C7D43"/>
    <w:rsid w:val="00843802"/>
    <w:rsid w:val="008750B3"/>
    <w:rsid w:val="009D2E05"/>
    <w:rsid w:val="00C31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A0E63888-280A-49BC-9EDB-CF7D49D9B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E63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E6392"/>
  </w:style>
  <w:style w:type="paragraph" w:styleId="Stopka">
    <w:name w:val="footer"/>
    <w:basedOn w:val="Normalny"/>
    <w:link w:val="StopkaZnak"/>
    <w:uiPriority w:val="99"/>
    <w:unhideWhenUsed/>
    <w:rsid w:val="000E63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E6392"/>
  </w:style>
  <w:style w:type="paragraph" w:styleId="Tekstdymka">
    <w:name w:val="Balloon Text"/>
    <w:basedOn w:val="Normalny"/>
    <w:link w:val="TekstdymkaZnak"/>
    <w:uiPriority w:val="99"/>
    <w:semiHidden/>
    <w:unhideWhenUsed/>
    <w:rsid w:val="002236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36B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384</Words>
  <Characters>2304</Characters>
  <Application>Microsoft Office Word</Application>
  <DocSecurity>0</DocSecurity>
  <Lines>19</Lines>
  <Paragraphs>5</Paragraphs>
  <ScaleCrop>false</ScaleCrop>
  <Company/>
  <LinksUpToDate>false</LinksUpToDate>
  <CharactersWithSpaces>2683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2024-10-30T09:59:00Z</cp:lastPrinted>
  <dcterms:created xsi:type="dcterms:W3CDTF">2024-10-30T09:59:00Z</dcterms:created>
  <dcterms:modified xsi:type="dcterms:W3CDTF">2024-10-30T09:59:00Z</dcterms:modified>
</cp:coreProperties>
</file>