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25ADE" w:rsidRPr="00A25AD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25AD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5ADE">
        <w:rPr>
          <w:rFonts w:ascii="Arial" w:hAnsi="Arial" w:cs="Arial"/>
        </w:rPr>
        <w:t>Politechnika Częstochowska</w:t>
      </w:r>
    </w:p>
    <w:p w:rsidR="006676AE" w:rsidRPr="0012157F" w:rsidRDefault="00A25AD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25AD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A25AD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25AD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25AD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A25AD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25ADE" w:rsidRPr="0012157F" w:rsidTr="007F6F71">
        <w:tc>
          <w:tcPr>
            <w:tcW w:w="9104" w:type="dxa"/>
            <w:shd w:val="clear" w:color="auto" w:fill="D9D9D9"/>
          </w:tcPr>
          <w:p w:rsidR="00A25ADE" w:rsidRPr="0012157F" w:rsidRDefault="00A25ADE" w:rsidP="007F6F7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25ADE" w:rsidRPr="0012157F" w:rsidRDefault="00A25ADE" w:rsidP="007F6F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25AD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A25ADE" w:rsidRPr="00612283" w:rsidRDefault="00A25ADE" w:rsidP="007F6F7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A25ADE" w:rsidRPr="0012157F" w:rsidRDefault="00A25ADE" w:rsidP="007F6F7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A25AD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5A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mikroskopu cyfrowego dla Wydziału Inżynierii Produkcji i Technologii Materiałów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25ADE" w:rsidRPr="00A2540E" w:rsidTr="007F6F71">
        <w:tc>
          <w:tcPr>
            <w:tcW w:w="2269" w:type="dxa"/>
            <w:shd w:val="clear" w:color="auto" w:fill="auto"/>
          </w:tcPr>
          <w:p w:rsidR="00A25ADE" w:rsidRPr="00A2540E" w:rsidRDefault="00A25ADE" w:rsidP="007F6F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5ADE" w:rsidRPr="00A2540E" w:rsidRDefault="00A25ADE" w:rsidP="007F6F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5A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RK-NZ.261.83.2024.AR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25ADE" w:rsidRPr="00A25AD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4422B4" w:rsidP="004422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21A" w:rsidRDefault="0077321A" w:rsidP="0038231F">
      <w:pPr>
        <w:spacing w:after="0" w:line="240" w:lineRule="auto"/>
      </w:pPr>
      <w:r>
        <w:separator/>
      </w:r>
    </w:p>
  </w:endnote>
  <w:endnote w:type="continuationSeparator" w:id="0">
    <w:p w:rsidR="0077321A" w:rsidRDefault="00773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ADE" w:rsidRDefault="00A25A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22B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22B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ADE" w:rsidRDefault="00A25A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21A" w:rsidRDefault="0077321A" w:rsidP="0038231F">
      <w:pPr>
        <w:spacing w:after="0" w:line="240" w:lineRule="auto"/>
      </w:pPr>
      <w:r>
        <w:separator/>
      </w:r>
    </w:p>
  </w:footnote>
  <w:footnote w:type="continuationSeparator" w:id="0">
    <w:p w:rsidR="0077321A" w:rsidRDefault="0077321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ADE" w:rsidRDefault="00A25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ADE" w:rsidRDefault="00A25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5ADE" w:rsidRDefault="00A25A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321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22B4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321A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ADE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339ECD-B329-4FA9-BE3E-EC876F122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C88FB-605D-4BD0-9AB4-B13BDD609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2024-10-29T09:21:00Z</dcterms:created>
  <dcterms:modified xsi:type="dcterms:W3CDTF">2024-10-29T09:21:00Z</dcterms:modified>
</cp:coreProperties>
</file>