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555D13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E03D99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03D9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E03D99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03D9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03D9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E03D99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03D9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03D9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03D99" w:rsidRPr="007B107C" w:rsidTr="0082206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03D99" w:rsidRPr="007B107C" w:rsidRDefault="00E03D99" w:rsidP="00822064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E03D99" w:rsidRPr="007B107C" w:rsidRDefault="00E03D99" w:rsidP="00822064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03D9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E03D9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E03D9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E03D99" w:rsidRPr="007B107C" w:rsidRDefault="00E03D99" w:rsidP="00822064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E03D99" w:rsidRPr="007B107C" w:rsidRDefault="00E03D99" w:rsidP="00822064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E03D99" w:rsidRPr="007B107C" w:rsidRDefault="00E03D99" w:rsidP="00822064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E03D99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E03D9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Kompleksowa usługa projektowania oraz druku wizytówek z sukcesywnymi dostawami - </w:t>
      </w:r>
      <w:r w:rsidR="00AE38E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3</w:t>
      </w:r>
      <w:bookmarkStart w:id="0" w:name="_GoBack"/>
      <w:bookmarkEnd w:id="0"/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E03D99" w:rsidRPr="00E03D9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CRZP/14</w:t>
      </w:r>
      <w:r w:rsidR="00AE38E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3</w:t>
      </w:r>
      <w:r w:rsidR="00E03D99" w:rsidRPr="00E03D9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E03D99" w:rsidRPr="00E03D9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437A" w:rsidRDefault="00F3437A" w:rsidP="00E03D99">
      <w:pPr>
        <w:spacing w:after="0" w:line="240" w:lineRule="auto"/>
      </w:pPr>
      <w:r>
        <w:separator/>
      </w:r>
    </w:p>
  </w:endnote>
  <w:endnote w:type="continuationSeparator" w:id="0">
    <w:p w:rsidR="00F3437A" w:rsidRDefault="00F3437A" w:rsidP="00E03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D99" w:rsidRDefault="00E03D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D99" w:rsidRDefault="00E03D9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D99" w:rsidRDefault="00E03D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437A" w:rsidRDefault="00F3437A" w:rsidP="00E03D99">
      <w:pPr>
        <w:spacing w:after="0" w:line="240" w:lineRule="auto"/>
      </w:pPr>
      <w:r>
        <w:separator/>
      </w:r>
    </w:p>
  </w:footnote>
  <w:footnote w:type="continuationSeparator" w:id="0">
    <w:p w:rsidR="00F3437A" w:rsidRDefault="00F3437A" w:rsidP="00E03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D99" w:rsidRDefault="00E03D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D99" w:rsidRDefault="00E03D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D99" w:rsidRDefault="00E03D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DD"/>
    <w:rsid w:val="002621C4"/>
    <w:rsid w:val="002879DD"/>
    <w:rsid w:val="00555D13"/>
    <w:rsid w:val="007B107C"/>
    <w:rsid w:val="007C7D43"/>
    <w:rsid w:val="00843802"/>
    <w:rsid w:val="008750B3"/>
    <w:rsid w:val="00AE38EB"/>
    <w:rsid w:val="00C31816"/>
    <w:rsid w:val="00E03D99"/>
    <w:rsid w:val="00F3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E50B3"/>
  <w15:chartTrackingRefBased/>
  <w15:docId w15:val="{949E17A1-619A-42FE-B7F8-2023DF7B6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03D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3D99"/>
  </w:style>
  <w:style w:type="paragraph" w:styleId="Stopka">
    <w:name w:val="footer"/>
    <w:basedOn w:val="Normalny"/>
    <w:link w:val="StopkaZnak"/>
    <w:uiPriority w:val="99"/>
    <w:unhideWhenUsed/>
    <w:rsid w:val="00E03D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3D99"/>
  </w:style>
  <w:style w:type="paragraph" w:styleId="Tekstdymka">
    <w:name w:val="Balloon Text"/>
    <w:basedOn w:val="Normalny"/>
    <w:link w:val="TekstdymkaZnak"/>
    <w:uiPriority w:val="99"/>
    <w:semiHidden/>
    <w:unhideWhenUsed/>
    <w:rsid w:val="00555D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5D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388</Words>
  <Characters>2331</Characters>
  <Application>Microsoft Office Word</Application>
  <DocSecurity>0</DocSecurity>
  <Lines>19</Lines>
  <Paragraphs>5</Paragraphs>
  <ScaleCrop>false</ScaleCrop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3</cp:revision>
  <cp:lastPrinted>2024-10-29T12:57:00Z</cp:lastPrinted>
  <dcterms:created xsi:type="dcterms:W3CDTF">2024-10-17T13:04:00Z</dcterms:created>
  <dcterms:modified xsi:type="dcterms:W3CDTF">2024-10-29T12:57:00Z</dcterms:modified>
</cp:coreProperties>
</file>