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3A2F1F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750AB6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50AB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750AB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50AB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50AB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50AB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50AB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50AB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50AB6" w:rsidRPr="007B107C" w:rsidTr="001C1DE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50AB6" w:rsidRPr="007B107C" w:rsidRDefault="00750AB6" w:rsidP="001C1DEF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750AB6" w:rsidRPr="007B107C" w:rsidRDefault="00750AB6" w:rsidP="001C1DEF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50AB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750AB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750AB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750AB6" w:rsidRPr="007B107C" w:rsidRDefault="00750AB6" w:rsidP="001C1DEF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750AB6" w:rsidRPr="007B107C" w:rsidRDefault="00750AB6" w:rsidP="001C1DEF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750AB6" w:rsidRPr="007B107C" w:rsidRDefault="00750AB6" w:rsidP="001C1DEF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750AB6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50AB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cateringowa podczas Dnia Otwartego UMG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750AB6" w:rsidRPr="00750AB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CRZP/142/2024/AZP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750AB6" w:rsidRPr="00750AB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0AB6" w:rsidRDefault="00750AB6" w:rsidP="00750AB6">
      <w:pPr>
        <w:spacing w:after="0" w:line="240" w:lineRule="auto"/>
      </w:pPr>
      <w:r>
        <w:separator/>
      </w:r>
    </w:p>
  </w:endnote>
  <w:endnote w:type="continuationSeparator" w:id="0">
    <w:p w:rsidR="00750AB6" w:rsidRDefault="00750AB6" w:rsidP="00750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AB6" w:rsidRDefault="00750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AB6" w:rsidRDefault="00750AB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AB6" w:rsidRDefault="00750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0AB6" w:rsidRDefault="00750AB6" w:rsidP="00750AB6">
      <w:pPr>
        <w:spacing w:after="0" w:line="240" w:lineRule="auto"/>
      </w:pPr>
      <w:r>
        <w:separator/>
      </w:r>
    </w:p>
  </w:footnote>
  <w:footnote w:type="continuationSeparator" w:id="0">
    <w:p w:rsidR="00750AB6" w:rsidRDefault="00750AB6" w:rsidP="00750A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AB6" w:rsidRDefault="00750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AB6" w:rsidRDefault="00750A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AB6" w:rsidRDefault="00750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773"/>
    <w:rsid w:val="002621C4"/>
    <w:rsid w:val="003A2F1F"/>
    <w:rsid w:val="006C1773"/>
    <w:rsid w:val="00750AB6"/>
    <w:rsid w:val="007B107C"/>
    <w:rsid w:val="007C7D43"/>
    <w:rsid w:val="00843802"/>
    <w:rsid w:val="008750B3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DE68DA41-4CA5-4409-B340-269D620B1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50A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0AB6"/>
  </w:style>
  <w:style w:type="paragraph" w:styleId="Stopka">
    <w:name w:val="footer"/>
    <w:basedOn w:val="Normalny"/>
    <w:link w:val="StopkaZnak"/>
    <w:uiPriority w:val="99"/>
    <w:unhideWhenUsed/>
    <w:rsid w:val="00750A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0AB6"/>
  </w:style>
  <w:style w:type="paragraph" w:styleId="Tekstdymka">
    <w:name w:val="Balloon Text"/>
    <w:basedOn w:val="Normalny"/>
    <w:link w:val="TekstdymkaZnak"/>
    <w:uiPriority w:val="99"/>
    <w:semiHidden/>
    <w:unhideWhenUsed/>
    <w:rsid w:val="003A2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2F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383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2024-10-28T07:56:00Z</cp:lastPrinted>
  <dcterms:created xsi:type="dcterms:W3CDTF">2024-10-28T07:56:00Z</dcterms:created>
  <dcterms:modified xsi:type="dcterms:W3CDTF">2024-10-28T07:56:00Z</dcterms:modified>
</cp:coreProperties>
</file>