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CAECC" w14:textId="77777777" w:rsidR="00D62E6E" w:rsidRPr="002548E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548E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00407A" w:rsidRPr="002548E9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2548E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548E9" w14:paraId="5111096D" w14:textId="77777777" w:rsidTr="00D62E6E">
        <w:tc>
          <w:tcPr>
            <w:tcW w:w="2800" w:type="dxa"/>
            <w:shd w:val="clear" w:color="auto" w:fill="auto"/>
          </w:tcPr>
          <w:p w14:paraId="75DA8A0B" w14:textId="77777777" w:rsidR="00D62E6E" w:rsidRPr="002548E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548E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548E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BEEC234" w14:textId="77777777" w:rsidR="00D62E6E" w:rsidRPr="002548E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19D3428" w14:textId="77777777" w:rsidR="00D62E6E" w:rsidRPr="002548E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E6D89E" w14:textId="77777777" w:rsidR="00D62E6E" w:rsidRPr="002548E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548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548E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548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548E9" w14:paraId="545297C1" w14:textId="77777777" w:rsidTr="00D62E6E">
        <w:tc>
          <w:tcPr>
            <w:tcW w:w="2800" w:type="dxa"/>
            <w:shd w:val="clear" w:color="auto" w:fill="auto"/>
          </w:tcPr>
          <w:p w14:paraId="15A3873F" w14:textId="77777777" w:rsidR="00D62E6E" w:rsidRPr="002548E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548E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D883DE6" w14:textId="77777777" w:rsidR="00D62E6E" w:rsidRPr="002548E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BB7B5F" w14:textId="77777777" w:rsidR="00D62E6E" w:rsidRPr="002548E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78A4AE" w14:textId="77777777" w:rsidR="00D62E6E" w:rsidRPr="002548E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548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548E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548E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949A35" w14:textId="77777777" w:rsidR="00BC121E" w:rsidRPr="002548E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407A" w:rsidRPr="002548E9" w14:paraId="097F199E" w14:textId="77777777" w:rsidTr="00396AF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ECCDF5" w14:textId="77777777" w:rsidR="0000407A" w:rsidRPr="002548E9" w:rsidRDefault="0000407A" w:rsidP="00396AF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1A5D64B" w14:textId="77777777" w:rsidR="0000407A" w:rsidRPr="002548E9" w:rsidRDefault="0000407A" w:rsidP="00396AF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548E9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2548E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548E9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2548E9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621ACE1E" w14:textId="77777777" w:rsidR="0000407A" w:rsidRPr="002548E9" w:rsidRDefault="0000407A" w:rsidP="00396AF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96241B2" w14:textId="77777777" w:rsidR="0000407A" w:rsidRPr="002548E9" w:rsidRDefault="0000407A" w:rsidP="00396AF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C066E9B" w14:textId="77777777" w:rsidR="00BC121E" w:rsidRPr="002548E9" w:rsidRDefault="0000407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8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548E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548E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548E9" w14:paraId="661D052D" w14:textId="77777777" w:rsidTr="00D62E6E">
        <w:tc>
          <w:tcPr>
            <w:tcW w:w="2269" w:type="dxa"/>
            <w:shd w:val="clear" w:color="auto" w:fill="auto"/>
          </w:tcPr>
          <w:p w14:paraId="4DCE1097" w14:textId="77777777" w:rsidR="00D62E6E" w:rsidRPr="002548E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5F5A6D" w14:textId="77777777" w:rsidR="00D62E6E" w:rsidRPr="002548E9" w:rsidRDefault="0000407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oraz odzieży dla personelu medycznego</w:t>
            </w:r>
            <w:r w:rsidR="00D62E6E" w:rsidRPr="002548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407A" w:rsidRPr="002548E9" w14:paraId="195E9383" w14:textId="77777777" w:rsidTr="00396AF3">
        <w:tc>
          <w:tcPr>
            <w:tcW w:w="2269" w:type="dxa"/>
            <w:shd w:val="clear" w:color="auto" w:fill="auto"/>
          </w:tcPr>
          <w:p w14:paraId="025C79AD" w14:textId="77777777" w:rsidR="0000407A" w:rsidRPr="002548E9" w:rsidRDefault="0000407A" w:rsidP="00396A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0B48BA9" w14:textId="77777777" w:rsidR="0000407A" w:rsidRPr="002548E9" w:rsidRDefault="0000407A" w:rsidP="00396A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129/2024</w:t>
            </w:r>
          </w:p>
        </w:tc>
      </w:tr>
    </w:tbl>
    <w:p w14:paraId="5C4DCD26" w14:textId="77777777" w:rsidR="00BC121E" w:rsidRPr="002548E9" w:rsidRDefault="0000407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548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548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548E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2548E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548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548E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FC40C5D" w14:textId="77777777" w:rsidR="00BC121E" w:rsidRPr="002548E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548E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039FA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548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548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2548E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548E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2548E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548E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F1B124C" w14:textId="77777777" w:rsidR="00BC121E" w:rsidRPr="002548E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8E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B45CFD1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2548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548E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2548E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548E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2548E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C999E2A" w14:textId="77777777" w:rsidR="00BF69A4" w:rsidRPr="002548E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8E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548E9" w14:paraId="04CFDC4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57FB5" w14:textId="77777777" w:rsidR="00BC121E" w:rsidRPr="002548E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1236A" w14:textId="77777777" w:rsidR="00BC121E" w:rsidRPr="002548E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8591F" w14:textId="77777777" w:rsidR="00BC121E" w:rsidRPr="002548E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548E9" w14:paraId="7F12A12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20D06" w14:textId="77777777" w:rsidR="00BC121E" w:rsidRPr="002548E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5D5F" w14:textId="77777777" w:rsidR="00BC121E" w:rsidRPr="002548E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D636" w14:textId="77777777" w:rsidR="00BC121E" w:rsidRPr="002548E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548E9" w14:paraId="00935AA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CE5E1" w14:textId="77777777" w:rsidR="00BC121E" w:rsidRPr="002548E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AFB2" w14:textId="77777777" w:rsidR="00BC121E" w:rsidRPr="002548E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1A08" w14:textId="77777777" w:rsidR="00BC121E" w:rsidRPr="002548E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008B565" w14:textId="77777777" w:rsidR="00BC121E" w:rsidRPr="002548E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548E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5923B48A" w14:textId="77777777" w:rsidR="00BC121E" w:rsidRPr="002548E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548E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9D1F719" w14:textId="77777777" w:rsidR="00067B62" w:rsidRPr="002548E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548E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548E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548E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7015DE4" w14:textId="77777777" w:rsidR="00067B62" w:rsidRPr="002548E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548E9" w14:paraId="67199A68" w14:textId="77777777" w:rsidTr="00620E37">
        <w:tc>
          <w:tcPr>
            <w:tcW w:w="2660" w:type="dxa"/>
            <w:shd w:val="clear" w:color="auto" w:fill="auto"/>
          </w:tcPr>
          <w:p w14:paraId="2A7BA535" w14:textId="77777777" w:rsidR="00BC121E" w:rsidRPr="002548E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47DB0A1" w14:textId="77777777" w:rsidR="00BC121E" w:rsidRPr="002548E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EDEA2D" w14:textId="77777777" w:rsidR="00BC121E" w:rsidRPr="002548E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548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548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63DAA71" w14:textId="77777777" w:rsidR="00BC121E" w:rsidRPr="002548E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6C0B90C" w14:textId="77777777" w:rsidR="00BC121E" w:rsidRPr="002548E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A87CEEA" w14:textId="77777777" w:rsidR="00BC121E" w:rsidRPr="002548E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548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548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548E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C4578D9" w14:textId="77777777" w:rsidR="00106AC7" w:rsidRPr="002548E9" w:rsidRDefault="00106AC7" w:rsidP="00BC121E">
      <w:pPr>
        <w:rPr>
          <w:rFonts w:ascii="Arial Narrow" w:hAnsi="Arial Narrow"/>
        </w:rPr>
      </w:pPr>
    </w:p>
    <w:sectPr w:rsidR="00106AC7" w:rsidRPr="002548E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7DBF53" w14:textId="77777777" w:rsidR="00F67B89" w:rsidRDefault="00F67B89">
      <w:r>
        <w:separator/>
      </w:r>
    </w:p>
  </w:endnote>
  <w:endnote w:type="continuationSeparator" w:id="0">
    <w:p w14:paraId="190DB3EF" w14:textId="77777777" w:rsidR="00F67B89" w:rsidRDefault="00F67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CEB5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CC46B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C11C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571EE88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363E3B3">
        <v:line id="_x0000_s1025" style="position:absolute;left:0;text-align:left;z-index:251657728" from="-3.85pt,8.7pt" to="455.15pt,8.7pt"/>
      </w:pict>
    </w:r>
  </w:p>
  <w:p w14:paraId="0ED8B3F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8BA56B" w14:textId="77777777" w:rsidR="0000407A" w:rsidRDefault="000040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4E54E8" w14:textId="77777777" w:rsidR="00F67B89" w:rsidRDefault="00F67B89">
      <w:r>
        <w:separator/>
      </w:r>
    </w:p>
  </w:footnote>
  <w:footnote w:type="continuationSeparator" w:id="0">
    <w:p w14:paraId="3FF004F7" w14:textId="77777777" w:rsidR="00F67B89" w:rsidRDefault="00F67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8CA18" w14:textId="77777777" w:rsidR="0000407A" w:rsidRDefault="000040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F360E" w14:textId="77777777" w:rsidR="0000407A" w:rsidRDefault="000040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B1E66" w14:textId="77777777" w:rsidR="0000407A" w:rsidRDefault="000040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3145089">
    <w:abstractNumId w:val="13"/>
  </w:num>
  <w:num w:numId="2" w16cid:durableId="1867866239">
    <w:abstractNumId w:val="0"/>
  </w:num>
  <w:num w:numId="3" w16cid:durableId="997072471">
    <w:abstractNumId w:val="11"/>
  </w:num>
  <w:num w:numId="4" w16cid:durableId="589195632">
    <w:abstractNumId w:val="8"/>
  </w:num>
  <w:num w:numId="5" w16cid:durableId="840584081">
    <w:abstractNumId w:val="7"/>
  </w:num>
  <w:num w:numId="6" w16cid:durableId="1030255115">
    <w:abstractNumId w:val="1"/>
  </w:num>
  <w:num w:numId="7" w16cid:durableId="1531919878">
    <w:abstractNumId w:val="6"/>
  </w:num>
  <w:num w:numId="8" w16cid:durableId="883372075">
    <w:abstractNumId w:val="3"/>
  </w:num>
  <w:num w:numId="9" w16cid:durableId="558367191">
    <w:abstractNumId w:val="2"/>
  </w:num>
  <w:num w:numId="10" w16cid:durableId="831481565">
    <w:abstractNumId w:val="5"/>
  </w:num>
  <w:num w:numId="11" w16cid:durableId="1741781332">
    <w:abstractNumId w:val="10"/>
  </w:num>
  <w:num w:numId="12" w16cid:durableId="1587377380">
    <w:abstractNumId w:val="4"/>
  </w:num>
  <w:num w:numId="13" w16cid:durableId="765688351">
    <w:abstractNumId w:val="9"/>
  </w:num>
  <w:num w:numId="14" w16cid:durableId="11147120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7B89"/>
    <w:rsid w:val="0000184A"/>
    <w:rsid w:val="0000407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548E9"/>
    <w:rsid w:val="00283561"/>
    <w:rsid w:val="002B1E07"/>
    <w:rsid w:val="002C2DE7"/>
    <w:rsid w:val="002C3900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67B89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C991CE"/>
  <w15:chartTrackingRefBased/>
  <w15:docId w15:val="{AAD0BDAB-8494-4B17-8F3D-27D594FE3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221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2024-10-22T11:07:00Z</dcterms:created>
  <dcterms:modified xsi:type="dcterms:W3CDTF">2024-10-22T11:08:00Z</dcterms:modified>
</cp:coreProperties>
</file>