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863467">
        <w:rPr>
          <w:rFonts w:ascii="Arial" w:hAnsi="Arial" w:cs="Arial"/>
          <w:b/>
          <w:sz w:val="24"/>
          <w:szCs w:val="24"/>
        </w:rPr>
        <w:t>1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854ABA">
        <w:rPr>
          <w:rFonts w:ascii="Arial" w:hAnsi="Arial" w:cs="Arial"/>
          <w:b/>
          <w:sz w:val="24"/>
          <w:szCs w:val="24"/>
        </w:rPr>
        <w:t>82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54ABA"/>
    <w:rsid w:val="00862FC2"/>
    <w:rsid w:val="00863467"/>
    <w:rsid w:val="00871DE5"/>
    <w:rsid w:val="00875571"/>
    <w:rsid w:val="00896B89"/>
    <w:rsid w:val="008B2F4C"/>
    <w:rsid w:val="008C706D"/>
    <w:rsid w:val="008F0807"/>
    <w:rsid w:val="008F61E0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F5CED"/>
    <w:rsid w:val="00C06369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EF4826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1EE13B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2024-10-18T12:24:00Z</dcterms:created>
  <dcterms:modified xsi:type="dcterms:W3CDTF">2024-10-18T12:24:00Z</dcterms:modified>
</cp:coreProperties>
</file>