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105A5" w:rsidRPr="005105A5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105A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105A5">
        <w:rPr>
          <w:rFonts w:ascii="Arial" w:hAnsi="Arial" w:cs="Arial"/>
        </w:rPr>
        <w:t>Politechnika Częstochowska</w:t>
      </w:r>
    </w:p>
    <w:p w:rsidR="006676AE" w:rsidRPr="0012157F" w:rsidRDefault="005105A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105A5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105A5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105A5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105A5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105A5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105A5" w:rsidRPr="0012157F" w:rsidTr="00492EF7">
        <w:tc>
          <w:tcPr>
            <w:tcW w:w="9104" w:type="dxa"/>
            <w:shd w:val="clear" w:color="auto" w:fill="D9D9D9"/>
          </w:tcPr>
          <w:p w:rsidR="005105A5" w:rsidRPr="0012157F" w:rsidRDefault="005105A5" w:rsidP="00492EF7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105A5" w:rsidRPr="0012157F" w:rsidRDefault="005105A5" w:rsidP="00492EF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105A5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5105A5" w:rsidRPr="00612283" w:rsidRDefault="005105A5" w:rsidP="00492EF7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105A5" w:rsidRPr="0012157F" w:rsidRDefault="005105A5" w:rsidP="00492EF7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5105A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105A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Stanowiska laboratoryjne do laboratorium TWN  dla  Wydziału Elektrycznego 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105A5" w:rsidRPr="00A2540E" w:rsidTr="00492EF7">
        <w:tc>
          <w:tcPr>
            <w:tcW w:w="2269" w:type="dxa"/>
            <w:shd w:val="clear" w:color="auto" w:fill="auto"/>
          </w:tcPr>
          <w:p w:rsidR="005105A5" w:rsidRPr="00A2540E" w:rsidRDefault="005105A5" w:rsidP="00492EF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105A5" w:rsidRPr="00A2540E" w:rsidRDefault="005105A5" w:rsidP="00492EF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105A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RK-NZ.261.82.2024.AR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105A5" w:rsidRPr="005105A5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466D1A" w:rsidP="00466D1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 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EA0" w:rsidRDefault="00915EA0" w:rsidP="0038231F">
      <w:pPr>
        <w:spacing w:after="0" w:line="240" w:lineRule="auto"/>
      </w:pPr>
      <w:r>
        <w:separator/>
      </w:r>
    </w:p>
  </w:endnote>
  <w:endnote w:type="continuationSeparator" w:id="0">
    <w:p w:rsidR="00915EA0" w:rsidRDefault="00915E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5A5" w:rsidRDefault="005105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66D1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66D1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5A5" w:rsidRDefault="005105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EA0" w:rsidRDefault="00915EA0" w:rsidP="0038231F">
      <w:pPr>
        <w:spacing w:after="0" w:line="240" w:lineRule="auto"/>
      </w:pPr>
      <w:r>
        <w:separator/>
      </w:r>
    </w:p>
  </w:footnote>
  <w:footnote w:type="continuationSeparator" w:id="0">
    <w:p w:rsidR="00915EA0" w:rsidRDefault="00915EA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5A5" w:rsidRDefault="005105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5A5" w:rsidRDefault="005105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5A5" w:rsidRDefault="005105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5EA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66D1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5A5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5EA0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D2CCA8-1C8F-42B3-AB74-4C33FFB32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D9E3D-A938-4A4E-AC63-C8DAE2ED4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2024-10-18T12:22:00Z</dcterms:created>
  <dcterms:modified xsi:type="dcterms:W3CDTF">2024-10-18T12:22:00Z</dcterms:modified>
</cp:coreProperties>
</file>