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87BA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01F6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01F6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01F6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01F6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01F6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01F6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01F6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01F6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F65" w:rsidRPr="007B107C" w:rsidTr="00571CA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01F65" w:rsidRPr="007B107C" w:rsidRDefault="00101F65" w:rsidP="00571CA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01F65" w:rsidRPr="007B107C" w:rsidRDefault="00101F65" w:rsidP="00571CA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01F6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01F6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01F6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01F65" w:rsidRPr="007B107C" w:rsidRDefault="00101F65" w:rsidP="00571CA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01F65" w:rsidRPr="007B107C" w:rsidRDefault="00101F65" w:rsidP="00571CA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01F65" w:rsidRPr="007B107C" w:rsidRDefault="00101F65" w:rsidP="00571CA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01F6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01F6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materiałów promocyjnych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01F65" w:rsidRPr="00101F6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CRZP/141/2024/AZP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01F65" w:rsidRPr="00101F6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F65" w:rsidRDefault="00101F65" w:rsidP="00101F65">
      <w:pPr>
        <w:spacing w:after="0" w:line="240" w:lineRule="auto"/>
      </w:pPr>
      <w:r>
        <w:separator/>
      </w:r>
    </w:p>
  </w:endnote>
  <w:endnote w:type="continuationSeparator" w:id="0">
    <w:p w:rsidR="00101F65" w:rsidRDefault="00101F65" w:rsidP="00101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F65" w:rsidRDefault="00101F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F65" w:rsidRDefault="00101F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F65" w:rsidRDefault="00101F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F65" w:rsidRDefault="00101F65" w:rsidP="00101F65">
      <w:pPr>
        <w:spacing w:after="0" w:line="240" w:lineRule="auto"/>
      </w:pPr>
      <w:r>
        <w:separator/>
      </w:r>
    </w:p>
  </w:footnote>
  <w:footnote w:type="continuationSeparator" w:id="0">
    <w:p w:rsidR="00101F65" w:rsidRDefault="00101F65" w:rsidP="00101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F65" w:rsidRDefault="00101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F65" w:rsidRDefault="00101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F65" w:rsidRDefault="00101F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60"/>
    <w:rsid w:val="00101F65"/>
    <w:rsid w:val="002621C4"/>
    <w:rsid w:val="00334360"/>
    <w:rsid w:val="00387BA7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5D54020-7BAE-4A7F-8D95-EF6C67B61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1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F65"/>
  </w:style>
  <w:style w:type="paragraph" w:styleId="Stopka">
    <w:name w:val="footer"/>
    <w:basedOn w:val="Normalny"/>
    <w:link w:val="StopkaZnak"/>
    <w:uiPriority w:val="99"/>
    <w:unhideWhenUsed/>
    <w:rsid w:val="00101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1F65"/>
  </w:style>
  <w:style w:type="paragraph" w:styleId="Tekstdymka">
    <w:name w:val="Balloon Text"/>
    <w:basedOn w:val="Normalny"/>
    <w:link w:val="TekstdymkaZnak"/>
    <w:uiPriority w:val="99"/>
    <w:semiHidden/>
    <w:unhideWhenUsed/>
    <w:rsid w:val="00387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7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2024-10-18T07:25:00Z</cp:lastPrinted>
  <dcterms:created xsi:type="dcterms:W3CDTF">2024-10-18T07:25:00Z</dcterms:created>
  <dcterms:modified xsi:type="dcterms:W3CDTF">2024-10-18T07:25:00Z</dcterms:modified>
</cp:coreProperties>
</file>