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1E26F5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C24818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24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C2481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24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24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C2481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24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24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24818" w:rsidRPr="007B107C" w:rsidTr="007B61D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24818" w:rsidRPr="007B107C" w:rsidRDefault="00C24818" w:rsidP="007B61D9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C24818" w:rsidRPr="007B107C" w:rsidRDefault="00C24818" w:rsidP="007B61D9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2481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C2481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C2481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C24818" w:rsidRPr="007B107C" w:rsidRDefault="00C24818" w:rsidP="007B61D9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C24818" w:rsidRPr="007B107C" w:rsidRDefault="00C24818" w:rsidP="007B61D9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C24818" w:rsidRPr="007B107C" w:rsidRDefault="00C24818" w:rsidP="007B61D9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C24818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C2481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Kalendarze książkowe i biurkowe dla UMG na rok 2025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C24818" w:rsidRPr="00C2481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CRZP/138/2024/AZP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C24818" w:rsidRPr="00C2481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4818" w:rsidRDefault="00C24818" w:rsidP="00C24818">
      <w:pPr>
        <w:spacing w:after="0" w:line="240" w:lineRule="auto"/>
      </w:pPr>
      <w:r>
        <w:separator/>
      </w:r>
    </w:p>
  </w:endnote>
  <w:endnote w:type="continuationSeparator" w:id="0">
    <w:p w:rsidR="00C24818" w:rsidRDefault="00C24818" w:rsidP="00C24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4818" w:rsidRDefault="00C248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4818" w:rsidRDefault="00C2481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4818" w:rsidRDefault="00C248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4818" w:rsidRDefault="00C24818" w:rsidP="00C24818">
      <w:pPr>
        <w:spacing w:after="0" w:line="240" w:lineRule="auto"/>
      </w:pPr>
      <w:r>
        <w:separator/>
      </w:r>
    </w:p>
  </w:footnote>
  <w:footnote w:type="continuationSeparator" w:id="0">
    <w:p w:rsidR="00C24818" w:rsidRDefault="00C24818" w:rsidP="00C248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4818" w:rsidRDefault="00C248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4818" w:rsidRDefault="00C248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4818" w:rsidRDefault="00C248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0EF"/>
    <w:rsid w:val="001E26F5"/>
    <w:rsid w:val="002621C4"/>
    <w:rsid w:val="007B107C"/>
    <w:rsid w:val="007C7D43"/>
    <w:rsid w:val="00843802"/>
    <w:rsid w:val="008750B3"/>
    <w:rsid w:val="00C24818"/>
    <w:rsid w:val="00C31816"/>
    <w:rsid w:val="00CB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84D1D7D6-6E61-4EEC-B917-113BEEB47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248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4818"/>
  </w:style>
  <w:style w:type="paragraph" w:styleId="Stopka">
    <w:name w:val="footer"/>
    <w:basedOn w:val="Normalny"/>
    <w:link w:val="StopkaZnak"/>
    <w:uiPriority w:val="99"/>
    <w:unhideWhenUsed/>
    <w:rsid w:val="00C248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4818"/>
  </w:style>
  <w:style w:type="paragraph" w:styleId="Tekstdymka">
    <w:name w:val="Balloon Text"/>
    <w:basedOn w:val="Normalny"/>
    <w:link w:val="TekstdymkaZnak"/>
    <w:uiPriority w:val="99"/>
    <w:semiHidden/>
    <w:unhideWhenUsed/>
    <w:rsid w:val="001E26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26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384</Words>
  <Characters>2304</Characters>
  <Application>Microsoft Office Word</Application>
  <DocSecurity>0</DocSecurity>
  <Lines>19</Lines>
  <Paragraphs>5</Paragraphs>
  <ScaleCrop>false</ScaleCrop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2024-10-17T12:22:00Z</cp:lastPrinted>
  <dcterms:created xsi:type="dcterms:W3CDTF">2024-10-17T12:22:00Z</dcterms:created>
  <dcterms:modified xsi:type="dcterms:W3CDTF">2024-10-17T12:22:00Z</dcterms:modified>
</cp:coreProperties>
</file>