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7E31F9" w:rsidP="00F2674B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7E31F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F2674B">
        <w:rPr>
          <w:rFonts w:ascii="Arial" w:hAnsi="Arial" w:cs="Arial"/>
        </w:rPr>
        <w:t>2024-10-17</w:t>
      </w:r>
      <w:bookmarkStart w:id="1" w:name="_GoBack"/>
      <w:bookmarkEnd w:id="1"/>
    </w:p>
    <w:p w:rsidR="00081D13" w:rsidRPr="00353FDC" w:rsidRDefault="007E31F9" w:rsidP="00F2674B">
      <w:pPr>
        <w:spacing w:line="360" w:lineRule="auto"/>
        <w:ind w:right="3969"/>
        <w:rPr>
          <w:rFonts w:ascii="Arial" w:hAnsi="Arial" w:cs="Arial"/>
          <w:b/>
          <w:bCs/>
        </w:rPr>
      </w:pPr>
      <w:r w:rsidRPr="007E31F9">
        <w:rPr>
          <w:rFonts w:ascii="Arial" w:hAnsi="Arial" w:cs="Arial"/>
          <w:b/>
          <w:bCs/>
        </w:rPr>
        <w:t>Politechnika Częstochowska</w:t>
      </w:r>
    </w:p>
    <w:p w:rsidR="00081D13" w:rsidRPr="00353FDC" w:rsidRDefault="007E31F9" w:rsidP="00F2674B">
      <w:pPr>
        <w:spacing w:line="360" w:lineRule="auto"/>
        <w:ind w:right="3969"/>
        <w:rPr>
          <w:rFonts w:ascii="Arial" w:hAnsi="Arial" w:cs="Arial"/>
        </w:rPr>
      </w:pPr>
      <w:r w:rsidRPr="007E31F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7E31F9">
        <w:rPr>
          <w:rFonts w:ascii="Arial" w:hAnsi="Arial" w:cs="Arial"/>
        </w:rPr>
        <w:t>69</w:t>
      </w:r>
    </w:p>
    <w:p w:rsidR="00081D13" w:rsidRPr="00353FDC" w:rsidRDefault="007E31F9" w:rsidP="00F2674B">
      <w:pPr>
        <w:spacing w:line="360" w:lineRule="auto"/>
        <w:ind w:right="3969"/>
        <w:rPr>
          <w:rFonts w:ascii="Arial" w:hAnsi="Arial" w:cs="Arial"/>
        </w:rPr>
      </w:pPr>
      <w:r w:rsidRPr="007E31F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7E31F9">
        <w:rPr>
          <w:rFonts w:ascii="Arial" w:hAnsi="Arial" w:cs="Arial"/>
        </w:rPr>
        <w:t>Częstochowa</w:t>
      </w:r>
    </w:p>
    <w:p w:rsidR="00081D13" w:rsidRDefault="00081D13" w:rsidP="00F2674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F267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F267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F2674B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F2674B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F267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7E31F9" w:rsidP="00F267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31F9">
              <w:rPr>
                <w:rFonts w:ascii="Arial" w:hAnsi="Arial" w:cs="Arial"/>
                <w:bCs/>
              </w:rPr>
              <w:t>Pełnienie nadzoru inwestorskiego branży elektrycznej i sanitarnej nad realizacją zadania: "Przebudowa budynku magazynowego wraz z montażem konstrukcji nośnej suwnicy"</w:t>
            </w:r>
          </w:p>
        </w:tc>
      </w:tr>
      <w:tr w:rsidR="007E31F9" w:rsidRPr="00353FDC" w:rsidTr="00AE4F12">
        <w:tc>
          <w:tcPr>
            <w:tcW w:w="2269" w:type="dxa"/>
            <w:shd w:val="clear" w:color="auto" w:fill="auto"/>
          </w:tcPr>
          <w:p w:rsidR="007E31F9" w:rsidRPr="00353FDC" w:rsidRDefault="007E31F9" w:rsidP="00F267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E31F9" w:rsidRPr="00353FDC" w:rsidRDefault="007E31F9" w:rsidP="00F267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31F9">
              <w:rPr>
                <w:rFonts w:ascii="Arial" w:hAnsi="Arial" w:cs="Arial"/>
                <w:bCs/>
              </w:rPr>
              <w:t>RK-NZ.261.74.2024.MT</w:t>
            </w:r>
          </w:p>
        </w:tc>
      </w:tr>
    </w:tbl>
    <w:p w:rsidR="00081D13" w:rsidRDefault="00081D13" w:rsidP="00F2674B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F2674B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7E31F9" w:rsidRPr="007E31F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E31F9" w:rsidRPr="007E31F9">
        <w:rPr>
          <w:rFonts w:ascii="Arial" w:hAnsi="Arial" w:cs="Arial"/>
        </w:rPr>
        <w:t>(</w:t>
      </w:r>
      <w:proofErr w:type="spellStart"/>
      <w:r w:rsidR="007E31F9" w:rsidRPr="007E31F9">
        <w:rPr>
          <w:rFonts w:ascii="Arial" w:hAnsi="Arial" w:cs="Arial"/>
        </w:rPr>
        <w:t>t.j</w:t>
      </w:r>
      <w:proofErr w:type="spellEnd"/>
      <w:r w:rsidR="007E31F9" w:rsidRPr="007E31F9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E31F9" w:rsidRPr="00E1738E" w:rsidTr="00AE4F12">
        <w:trPr>
          <w:cantSplit/>
        </w:trPr>
        <w:tc>
          <w:tcPr>
            <w:tcW w:w="10080" w:type="dxa"/>
          </w:tcPr>
          <w:p w:rsidR="007E31F9" w:rsidRDefault="007E31F9" w:rsidP="00F2674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E31F9">
              <w:rPr>
                <w:rFonts w:ascii="Arial" w:hAnsi="Arial" w:cs="Arial"/>
                <w:b/>
              </w:rPr>
              <w:t>Biuro Usług Projektowo-Technicznych EXODUS, Mirosław Topolski</w:t>
            </w:r>
          </w:p>
          <w:p w:rsidR="007E31F9" w:rsidRPr="00AC1F4A" w:rsidRDefault="007E31F9" w:rsidP="00F2674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E31F9">
              <w:rPr>
                <w:rFonts w:ascii="Arial" w:hAnsi="Arial" w:cs="Arial"/>
                <w:bCs/>
              </w:rPr>
              <w:t>Pułaskiego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E31F9">
              <w:rPr>
                <w:rFonts w:ascii="Arial" w:hAnsi="Arial" w:cs="Arial"/>
                <w:bCs/>
              </w:rPr>
              <w:t>1/3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E31F9">
              <w:rPr>
                <w:rFonts w:ascii="Arial" w:hAnsi="Arial" w:cs="Arial"/>
                <w:bCs/>
              </w:rPr>
              <w:t>/14</w:t>
            </w:r>
          </w:p>
          <w:p w:rsidR="007E31F9" w:rsidRPr="00E1738E" w:rsidRDefault="007E31F9" w:rsidP="00F2674B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7E31F9">
              <w:rPr>
                <w:rFonts w:ascii="Arial" w:hAnsi="Arial" w:cs="Arial"/>
                <w:bCs/>
              </w:rPr>
              <w:t>42-217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E31F9">
              <w:rPr>
                <w:rFonts w:ascii="Arial" w:hAnsi="Arial" w:cs="Arial"/>
                <w:bCs/>
              </w:rPr>
              <w:t>Częstochowa</w:t>
            </w:r>
          </w:p>
          <w:p w:rsidR="007E31F9" w:rsidRPr="00BC506C" w:rsidRDefault="007E31F9" w:rsidP="00F2674B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7E31F9">
              <w:rPr>
                <w:rFonts w:ascii="Arial" w:hAnsi="Arial" w:cs="Arial"/>
                <w:b/>
              </w:rPr>
              <w:t>11 000.00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7E31F9" w:rsidRPr="00E1738E" w:rsidRDefault="007E31F9" w:rsidP="00F2674B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7E31F9" w:rsidRPr="00E1738E" w:rsidRDefault="007E31F9" w:rsidP="00F267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E31F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Default="00081D13" w:rsidP="00F2674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693"/>
        <w:gridCol w:w="2977"/>
      </w:tblGrid>
      <w:tr w:rsidR="00F2674B" w:rsidRPr="008567C7" w:rsidTr="00AE4F1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8206A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F2674B" w:rsidRPr="008206A8" w:rsidRDefault="00F2674B" w:rsidP="00F2674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206A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2674B" w:rsidRPr="008567C7" w:rsidTr="00AE4F12">
        <w:tc>
          <w:tcPr>
            <w:tcW w:w="851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F2674B" w:rsidRPr="008206A8" w:rsidRDefault="00F2674B" w:rsidP="00F2674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06A8">
              <w:rPr>
                <w:rFonts w:ascii="Arial" w:hAnsi="Arial" w:cs="Arial"/>
                <w:b/>
                <w:sz w:val="24"/>
                <w:szCs w:val="24"/>
              </w:rPr>
              <w:t>Biuro Usług Projektowo-Technicznych EXODUS, Mirosław Topolski</w:t>
            </w:r>
          </w:p>
          <w:p w:rsidR="00F2674B" w:rsidRPr="008206A8" w:rsidRDefault="00F2674B" w:rsidP="00F2674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206A8">
              <w:rPr>
                <w:rFonts w:ascii="Arial" w:hAnsi="Arial" w:cs="Arial"/>
                <w:bCs/>
                <w:sz w:val="24"/>
                <w:szCs w:val="24"/>
              </w:rPr>
              <w:t>Pułaskiego 1/3 /14</w:t>
            </w:r>
          </w:p>
          <w:p w:rsidR="00F2674B" w:rsidRPr="008206A8" w:rsidRDefault="00F2674B" w:rsidP="00F2674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206A8"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2693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2674B" w:rsidRPr="008567C7" w:rsidTr="00AE4F12">
        <w:tc>
          <w:tcPr>
            <w:tcW w:w="851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F2674B" w:rsidRPr="008206A8" w:rsidRDefault="00F2674B" w:rsidP="00F2674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06A8">
              <w:rPr>
                <w:rFonts w:ascii="Arial" w:hAnsi="Arial" w:cs="Arial"/>
                <w:b/>
                <w:sz w:val="24"/>
                <w:szCs w:val="24"/>
              </w:rPr>
              <w:t>Wielobranżowa Firma Usługowa Sebastian Gawłowski</w:t>
            </w:r>
          </w:p>
          <w:p w:rsidR="00F2674B" w:rsidRPr="008206A8" w:rsidRDefault="00F2674B" w:rsidP="00F2674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206A8">
              <w:rPr>
                <w:rFonts w:ascii="Arial" w:hAnsi="Arial" w:cs="Arial"/>
                <w:bCs/>
                <w:sz w:val="24"/>
                <w:szCs w:val="24"/>
              </w:rPr>
              <w:t>ul. Focha 42A /31</w:t>
            </w:r>
          </w:p>
          <w:p w:rsidR="00F2674B" w:rsidRPr="008206A8" w:rsidRDefault="00F2674B" w:rsidP="00F2674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206A8"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2693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 xml:space="preserve">  22,36</w:t>
            </w:r>
          </w:p>
        </w:tc>
        <w:tc>
          <w:tcPr>
            <w:tcW w:w="2977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 xml:space="preserve">  22,36</w:t>
            </w:r>
          </w:p>
        </w:tc>
      </w:tr>
      <w:tr w:rsidR="00F2674B" w:rsidRPr="008567C7" w:rsidTr="00AE4F12">
        <w:tc>
          <w:tcPr>
            <w:tcW w:w="851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260" w:type="dxa"/>
            <w:vAlign w:val="center"/>
          </w:tcPr>
          <w:p w:rsidR="00F2674B" w:rsidRPr="008206A8" w:rsidRDefault="00F2674B" w:rsidP="00F2674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06A8">
              <w:rPr>
                <w:rFonts w:ascii="Arial" w:hAnsi="Arial" w:cs="Arial"/>
                <w:b/>
                <w:sz w:val="24"/>
                <w:szCs w:val="24"/>
              </w:rPr>
              <w:t>ZPUH PRIMEX mgr inż. Marek Łyszczarz</w:t>
            </w:r>
          </w:p>
          <w:p w:rsidR="00F2674B" w:rsidRPr="008206A8" w:rsidRDefault="00F2674B" w:rsidP="00F2674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206A8">
              <w:rPr>
                <w:rFonts w:ascii="Arial" w:hAnsi="Arial" w:cs="Arial"/>
                <w:bCs/>
                <w:sz w:val="24"/>
                <w:szCs w:val="24"/>
              </w:rPr>
              <w:t xml:space="preserve">Al. Jana Pawła II 132 </w:t>
            </w:r>
          </w:p>
          <w:p w:rsidR="00F2674B" w:rsidRPr="008206A8" w:rsidRDefault="00F2674B" w:rsidP="00F2674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206A8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2693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 xml:space="preserve">  20,90</w:t>
            </w:r>
          </w:p>
        </w:tc>
        <w:tc>
          <w:tcPr>
            <w:tcW w:w="2977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 xml:space="preserve">  20,90</w:t>
            </w:r>
          </w:p>
        </w:tc>
      </w:tr>
      <w:tr w:rsidR="00F2674B" w:rsidRPr="008567C7" w:rsidTr="00AE4F12">
        <w:tc>
          <w:tcPr>
            <w:tcW w:w="851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F2674B" w:rsidRPr="008206A8" w:rsidRDefault="00F2674B" w:rsidP="00F2674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06A8">
              <w:rPr>
                <w:rFonts w:ascii="Arial" w:hAnsi="Arial" w:cs="Arial"/>
                <w:b/>
                <w:sz w:val="24"/>
                <w:szCs w:val="24"/>
              </w:rPr>
              <w:t>KONTER INŻYNIERIA Krzysztof Kasprzyk</w:t>
            </w:r>
          </w:p>
          <w:p w:rsidR="00F2674B" w:rsidRPr="008206A8" w:rsidRDefault="00F2674B" w:rsidP="00F2674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206A8">
              <w:rPr>
                <w:rFonts w:ascii="Arial" w:hAnsi="Arial" w:cs="Arial"/>
                <w:bCs/>
                <w:sz w:val="24"/>
                <w:szCs w:val="24"/>
              </w:rPr>
              <w:t>Al. Wyzwolenia 9 lok. 21</w:t>
            </w:r>
          </w:p>
          <w:p w:rsidR="00F2674B" w:rsidRPr="008206A8" w:rsidRDefault="00F2674B" w:rsidP="00F2674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42-224</w:t>
            </w:r>
            <w:r w:rsidRPr="008206A8">
              <w:rPr>
                <w:rFonts w:ascii="Arial" w:hAnsi="Arial" w:cs="Arial"/>
                <w:bCs/>
                <w:sz w:val="24"/>
                <w:szCs w:val="24"/>
              </w:rPr>
              <w:t xml:space="preserve"> Częstochowa</w:t>
            </w:r>
          </w:p>
        </w:tc>
        <w:tc>
          <w:tcPr>
            <w:tcW w:w="2693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 xml:space="preserve">  20,28</w:t>
            </w:r>
          </w:p>
        </w:tc>
        <w:tc>
          <w:tcPr>
            <w:tcW w:w="2977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 xml:space="preserve">  20,28</w:t>
            </w:r>
          </w:p>
        </w:tc>
      </w:tr>
      <w:tr w:rsidR="00F2674B" w:rsidRPr="008567C7" w:rsidTr="00AE4F12">
        <w:tc>
          <w:tcPr>
            <w:tcW w:w="851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F2674B" w:rsidRPr="008206A8" w:rsidRDefault="00F2674B" w:rsidP="00F2674B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206A8">
              <w:rPr>
                <w:rFonts w:ascii="Arial" w:hAnsi="Arial" w:cs="Arial"/>
                <w:b/>
                <w:sz w:val="24"/>
                <w:szCs w:val="24"/>
              </w:rPr>
              <w:t>KABIS CONSULTING ENGINEERS</w:t>
            </w:r>
          </w:p>
          <w:p w:rsidR="00F2674B" w:rsidRPr="008206A8" w:rsidRDefault="00F2674B" w:rsidP="00F2674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206A8">
              <w:rPr>
                <w:rFonts w:ascii="Arial" w:hAnsi="Arial" w:cs="Arial"/>
                <w:bCs/>
                <w:sz w:val="24"/>
                <w:szCs w:val="24"/>
              </w:rPr>
              <w:t>Wały Dwernickiego 117/121 lok. P211</w:t>
            </w:r>
          </w:p>
          <w:p w:rsidR="00F2674B" w:rsidRPr="008206A8" w:rsidRDefault="00F2674B" w:rsidP="00F2674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206A8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2693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 xml:space="preserve">  17,89</w:t>
            </w:r>
          </w:p>
        </w:tc>
        <w:tc>
          <w:tcPr>
            <w:tcW w:w="2977" w:type="dxa"/>
            <w:vAlign w:val="center"/>
          </w:tcPr>
          <w:p w:rsidR="00F2674B" w:rsidRPr="008206A8" w:rsidRDefault="00F2674B" w:rsidP="00F2674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06A8">
              <w:rPr>
                <w:rFonts w:ascii="Arial" w:hAnsi="Arial" w:cs="Arial"/>
                <w:sz w:val="24"/>
                <w:szCs w:val="24"/>
              </w:rPr>
              <w:t xml:space="preserve">  17,89</w:t>
            </w:r>
          </w:p>
        </w:tc>
      </w:tr>
    </w:tbl>
    <w:p w:rsidR="00F2674B" w:rsidRPr="008D02AA" w:rsidRDefault="00F2674B" w:rsidP="00F2674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F2674B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2674B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F2674B">
      <w:headerReference w:type="default" r:id="rId6"/>
      <w:footerReference w:type="default" r:id="rId7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645" w:rsidRDefault="00FB2645">
      <w:r>
        <w:separator/>
      </w:r>
    </w:p>
  </w:endnote>
  <w:endnote w:type="continuationSeparator" w:id="0">
    <w:p w:rsidR="00FB2645" w:rsidRDefault="00FB2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74B" w:rsidRPr="00F2674B" w:rsidRDefault="00F2674B" w:rsidP="00F2674B">
    <w:pPr>
      <w:spacing w:line="276" w:lineRule="auto"/>
      <w:rPr>
        <w:rFonts w:ascii="Roboto" w:hAnsi="Roboto"/>
        <w:b/>
        <w:bCs/>
        <w:sz w:val="22"/>
        <w:szCs w:val="18"/>
      </w:rPr>
    </w:pPr>
    <w:r w:rsidRPr="00F2674B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2674B"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2674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2674B" w:rsidRPr="00F2674B" w:rsidTr="00AE4F12">
      <w:tc>
        <w:tcPr>
          <w:tcW w:w="0" w:type="auto"/>
          <w:shd w:val="clear" w:color="auto" w:fill="auto"/>
          <w:vAlign w:val="center"/>
        </w:tcPr>
        <w:p w:rsidR="00F2674B" w:rsidRPr="00F2674B" w:rsidRDefault="00F2674B" w:rsidP="00F2674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2674B" w:rsidRPr="00F2674B" w:rsidRDefault="00F2674B" w:rsidP="00F2674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2674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2674B" w:rsidRPr="00F2674B" w:rsidRDefault="00F2674B" w:rsidP="00F2674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2674B" w:rsidRPr="00F2674B" w:rsidRDefault="00F2674B" w:rsidP="00F2674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2674B" w:rsidRPr="00F2674B" w:rsidRDefault="00F2674B" w:rsidP="00F2674B">
    <w:pPr>
      <w:spacing w:line="276" w:lineRule="auto"/>
      <w:rPr>
        <w:rFonts w:ascii="Roboto" w:hAnsi="Roboto"/>
        <w:b/>
        <w:bCs/>
      </w:rPr>
    </w:pPr>
    <w:r w:rsidRPr="00F2674B">
      <w:rPr>
        <w:rFonts w:ascii="Roboto" w:hAnsi="Roboto"/>
        <w:b/>
        <w:bCs/>
        <w:szCs w:val="18"/>
      </w:rPr>
      <w:t>Kanclerz Politechniki Częstochowskiej</w:t>
    </w:r>
  </w:p>
  <w:p w:rsidR="00F2674B" w:rsidRPr="00F2674B" w:rsidRDefault="00F2674B" w:rsidP="00F2674B">
    <w:pPr>
      <w:spacing w:line="276" w:lineRule="auto"/>
      <w:rPr>
        <w:rFonts w:ascii="Roboto" w:hAnsi="Roboto"/>
      </w:rPr>
    </w:pPr>
    <w:r w:rsidRPr="00F2674B"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2674B">
      <w:rPr>
        <w:rFonts w:ascii="Roboto" w:hAnsi="Roboto"/>
      </w:rPr>
      <w:t>ul. Gen. J.H. Dąbrowskiego 69, 42-201 Częstochowa</w:t>
    </w:r>
  </w:p>
  <w:p w:rsidR="00F2674B" w:rsidRPr="00F2674B" w:rsidRDefault="00F2674B" w:rsidP="00F2674B">
    <w:pPr>
      <w:spacing w:line="276" w:lineRule="auto"/>
      <w:rPr>
        <w:rFonts w:ascii="Arial" w:hAnsi="Arial"/>
        <w:noProof/>
      </w:rPr>
    </w:pPr>
    <w:r w:rsidRPr="00F2674B">
      <w:rPr>
        <w:rFonts w:ascii="Roboto" w:hAnsi="Roboto"/>
      </w:rPr>
      <w:t>tel. +48 34 325 02 56, e-mail: kanclerz@pcz.pl</w:t>
    </w:r>
  </w:p>
  <w:p w:rsidR="00F2674B" w:rsidRPr="00F2674B" w:rsidRDefault="00F2674B" w:rsidP="00F2674B">
    <w:pPr>
      <w:rPr>
        <w:rFonts w:ascii="Roboto" w:hAnsi="Roboto"/>
        <w:b/>
      </w:rPr>
    </w:pPr>
    <w:r w:rsidRPr="00F2674B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2674B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2674B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645" w:rsidRDefault="00FB2645">
      <w:r>
        <w:separator/>
      </w:r>
    </w:p>
  </w:footnote>
  <w:footnote w:type="continuationSeparator" w:id="0">
    <w:p w:rsidR="00FB2645" w:rsidRDefault="00FB2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74B" w:rsidRPr="00F2674B" w:rsidRDefault="00F2674B" w:rsidP="00F2674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2674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 w:rsidRPr="00F2674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F2674B" w:rsidRPr="00F2674B" w:rsidRDefault="00F2674B" w:rsidP="00F2674B">
    <w:pPr>
      <w:spacing w:after="160" w:line="259" w:lineRule="auto"/>
      <w:rPr>
        <w:rFonts w:ascii="Arial" w:hAnsi="Arial"/>
        <w:sz w:val="22"/>
        <w:szCs w:val="22"/>
      </w:rPr>
    </w:pPr>
  </w:p>
  <w:p w:rsidR="007E31F9" w:rsidRDefault="007E31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64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4104"/>
    <w:rsid w:val="007E2ACC"/>
    <w:rsid w:val="007E31F9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674B"/>
    <w:rsid w:val="00F33C66"/>
    <w:rsid w:val="00F960D7"/>
    <w:rsid w:val="00FB264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032B68DD"/>
  <w15:chartTrackingRefBased/>
  <w15:docId w15:val="{E7EDA15F-BBD3-457D-8717-D83C8F226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2674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253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2024-10-16T09:50:00Z</dcterms:created>
  <dcterms:modified xsi:type="dcterms:W3CDTF">2024-10-16T09:50:00Z</dcterms:modified>
</cp:coreProperties>
</file>