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B71169" w:rsidRDefault="00D62E6E" w:rsidP="00B71169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7116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30B2C" w:rsidRPr="00B71169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B7116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71169" w:rsidTr="00D62E6E">
        <w:tc>
          <w:tcPr>
            <w:tcW w:w="2800" w:type="dxa"/>
            <w:shd w:val="clear" w:color="auto" w:fill="auto"/>
          </w:tcPr>
          <w:p w:rsidR="00D62E6E" w:rsidRPr="00B71169" w:rsidRDefault="00D62E6E" w:rsidP="00B711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116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7116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71169" w:rsidRDefault="00D62E6E" w:rsidP="00B7116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71169" w:rsidRDefault="00D62E6E" w:rsidP="00B7116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71169" w:rsidRDefault="00D62E6E" w:rsidP="00B7116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D62E6E" w:rsidRPr="00B71169" w:rsidTr="00D62E6E">
        <w:tc>
          <w:tcPr>
            <w:tcW w:w="2800" w:type="dxa"/>
            <w:shd w:val="clear" w:color="auto" w:fill="auto"/>
          </w:tcPr>
          <w:p w:rsidR="00D62E6E" w:rsidRPr="00B71169" w:rsidRDefault="00D62E6E" w:rsidP="00B7116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116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71169" w:rsidRDefault="00D62E6E" w:rsidP="00B7116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71169" w:rsidRDefault="00D62E6E" w:rsidP="00B7116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71169" w:rsidRDefault="00D62E6E" w:rsidP="00B7116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7116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B71169" w:rsidRDefault="00BC121E" w:rsidP="00B71169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0B2C" w:rsidRPr="00B71169" w:rsidTr="002F40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0B2C" w:rsidRPr="00B71169" w:rsidRDefault="00430B2C" w:rsidP="00B71169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30B2C" w:rsidRPr="00B71169" w:rsidRDefault="00430B2C" w:rsidP="00B7116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30B2C" w:rsidRPr="00B71169" w:rsidRDefault="00430B2C" w:rsidP="00B7116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30B2C" w:rsidRPr="00B71169" w:rsidRDefault="00430B2C" w:rsidP="00B7116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71169" w:rsidRDefault="00430B2C" w:rsidP="00B71169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B71169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B71169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71169" w:rsidTr="00D62E6E">
        <w:tc>
          <w:tcPr>
            <w:tcW w:w="2269" w:type="dxa"/>
            <w:shd w:val="clear" w:color="auto" w:fill="auto"/>
          </w:tcPr>
          <w:p w:rsidR="00D62E6E" w:rsidRPr="00B71169" w:rsidRDefault="00D62E6E" w:rsidP="00B711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71169" w:rsidRDefault="00430B2C" w:rsidP="00B711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systemu monitorowania bezpieczeństwa sieci i usług opartego na dwóch urządzeniach firewall dla Miejskiej Sieci Komputerowej CzestMAN</w:t>
            </w:r>
            <w:r w:rsidR="00D62E6E"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0B2C" w:rsidRPr="00B71169" w:rsidTr="002F403D">
        <w:tc>
          <w:tcPr>
            <w:tcW w:w="2269" w:type="dxa"/>
            <w:shd w:val="clear" w:color="auto" w:fill="auto"/>
          </w:tcPr>
          <w:p w:rsidR="00430B2C" w:rsidRPr="00B71169" w:rsidRDefault="00430B2C" w:rsidP="00B711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0B2C" w:rsidRPr="00B71169" w:rsidRDefault="00430B2C" w:rsidP="00B711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RK-NZ.262.3.2024.MM</w:t>
            </w:r>
          </w:p>
        </w:tc>
      </w:tr>
    </w:tbl>
    <w:p w:rsidR="00BC121E" w:rsidRPr="00B71169" w:rsidRDefault="00430B2C" w:rsidP="00B71169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71169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B71169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B71169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B71169" w:rsidRDefault="008E296F" w:rsidP="00B71169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7116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B71169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71169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B71169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7116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B71169" w:rsidRDefault="00BC121E" w:rsidP="00B71169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7116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71169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B71169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71169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B71169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B71169" w:rsidRDefault="00BF69A4" w:rsidP="00B71169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7116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7116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7116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B7116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1169" w:rsidRDefault="00BC121E" w:rsidP="00B7116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71169" w:rsidRDefault="00BC121E" w:rsidP="00B71169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71169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B71169" w:rsidRDefault="00BC121E" w:rsidP="00B7116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B71169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71169" w:rsidRDefault="00067B62" w:rsidP="00B71169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B7116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B71169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7116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B71169" w:rsidRDefault="00067B62" w:rsidP="00B7116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71169" w:rsidTr="00620E37">
        <w:tc>
          <w:tcPr>
            <w:tcW w:w="2660" w:type="dxa"/>
            <w:shd w:val="clear" w:color="auto" w:fill="auto"/>
          </w:tcPr>
          <w:p w:rsidR="00BC121E" w:rsidRPr="00B71169" w:rsidRDefault="00BC121E" w:rsidP="00B7116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71169" w:rsidRDefault="00D62E6E" w:rsidP="00B7116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71169" w:rsidRDefault="00844A96" w:rsidP="00B7116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71169" w:rsidRDefault="00BC121E" w:rsidP="00B7116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71169" w:rsidRDefault="00BC121E" w:rsidP="00B7116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7116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71169" w:rsidRDefault="00844A96" w:rsidP="00B7116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30B2C"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B7116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B55" w:rsidRDefault="00137B55">
      <w:r>
        <w:separator/>
      </w:r>
    </w:p>
  </w:endnote>
  <w:endnote w:type="continuationSeparator" w:id="0">
    <w:p w:rsidR="00137B55" w:rsidRDefault="00137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1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1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2C" w:rsidRDefault="00430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B55" w:rsidRDefault="00137B55">
      <w:r>
        <w:separator/>
      </w:r>
    </w:p>
  </w:footnote>
  <w:footnote w:type="continuationSeparator" w:id="0">
    <w:p w:rsidR="00137B55" w:rsidRDefault="00137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2C" w:rsidRDefault="00430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2C" w:rsidRDefault="00430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2C" w:rsidRDefault="00430B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5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37B55"/>
    <w:rsid w:val="00147532"/>
    <w:rsid w:val="001614BA"/>
    <w:rsid w:val="00204613"/>
    <w:rsid w:val="00283561"/>
    <w:rsid w:val="002A1AB8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0B2C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1169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22E738-C74E-4AF4-B89F-C2D69365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71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1169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FDBAA-9EB1-43D8-83D7-64EEA473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2024-10-16T10:47:00Z</cp:lastPrinted>
  <dcterms:created xsi:type="dcterms:W3CDTF">2024-10-16T10:47:00Z</dcterms:created>
  <dcterms:modified xsi:type="dcterms:W3CDTF">2024-10-16T10:47:00Z</dcterms:modified>
</cp:coreProperties>
</file>