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D3B9A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9A5CBA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A5C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9A5CB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A5C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A5C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9A5CB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A5C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A5CB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A5CBA" w:rsidRPr="007B107C" w:rsidTr="00B507F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A5CBA" w:rsidRPr="007B107C" w:rsidRDefault="009A5CBA" w:rsidP="00B507F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9A5CBA" w:rsidRPr="007B107C" w:rsidRDefault="009A5CBA" w:rsidP="00B507F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A5CB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9A5CB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9A5CB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9A5CBA" w:rsidRPr="007B107C" w:rsidRDefault="009A5CBA" w:rsidP="00B507F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9A5CBA" w:rsidRPr="007B107C" w:rsidRDefault="009A5CBA" w:rsidP="00B507F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9A5CBA" w:rsidRPr="007B107C" w:rsidRDefault="009A5CBA" w:rsidP="00B507F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9A5CBA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9A5CB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bluz z oznakowaniem - 2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9A5CBA" w:rsidRPr="009A5CB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CRZP/137/2024/AZP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9A5CBA" w:rsidRPr="009A5CB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5CBA" w:rsidRDefault="009A5CBA" w:rsidP="009A5CBA">
      <w:pPr>
        <w:spacing w:after="0" w:line="240" w:lineRule="auto"/>
      </w:pPr>
      <w:r>
        <w:separator/>
      </w:r>
    </w:p>
  </w:endnote>
  <w:endnote w:type="continuationSeparator" w:id="0">
    <w:p w:rsidR="009A5CBA" w:rsidRDefault="009A5CBA" w:rsidP="009A5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CBA" w:rsidRDefault="009A5C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CBA" w:rsidRDefault="009A5C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CBA" w:rsidRDefault="009A5C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5CBA" w:rsidRDefault="009A5CBA" w:rsidP="009A5CBA">
      <w:pPr>
        <w:spacing w:after="0" w:line="240" w:lineRule="auto"/>
      </w:pPr>
      <w:r>
        <w:separator/>
      </w:r>
    </w:p>
  </w:footnote>
  <w:footnote w:type="continuationSeparator" w:id="0">
    <w:p w:rsidR="009A5CBA" w:rsidRDefault="009A5CBA" w:rsidP="009A5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CBA" w:rsidRDefault="009A5C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CBA" w:rsidRDefault="009A5C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CBA" w:rsidRDefault="009A5C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431"/>
    <w:rsid w:val="002621C4"/>
    <w:rsid w:val="002D3B9A"/>
    <w:rsid w:val="00532431"/>
    <w:rsid w:val="007B107C"/>
    <w:rsid w:val="007C7D43"/>
    <w:rsid w:val="00843802"/>
    <w:rsid w:val="008750B3"/>
    <w:rsid w:val="009A5CBA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A7CD0B1C-A45B-4A7B-852C-93D5D9E10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A5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5CBA"/>
  </w:style>
  <w:style w:type="paragraph" w:styleId="Stopka">
    <w:name w:val="footer"/>
    <w:basedOn w:val="Normalny"/>
    <w:link w:val="StopkaZnak"/>
    <w:uiPriority w:val="99"/>
    <w:unhideWhenUsed/>
    <w:rsid w:val="009A5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CBA"/>
  </w:style>
  <w:style w:type="paragraph" w:styleId="Tekstdymka">
    <w:name w:val="Balloon Text"/>
    <w:basedOn w:val="Normalny"/>
    <w:link w:val="TekstdymkaZnak"/>
    <w:uiPriority w:val="99"/>
    <w:semiHidden/>
    <w:unhideWhenUsed/>
    <w:rsid w:val="002D3B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3B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380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2024-10-16T07:46:00Z</cp:lastPrinted>
  <dcterms:created xsi:type="dcterms:W3CDTF">2024-10-16T07:46:00Z</dcterms:created>
  <dcterms:modified xsi:type="dcterms:W3CDTF">2024-10-16T07:46:00Z</dcterms:modified>
</cp:coreProperties>
</file>