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750C8C" w:rsidP="000A1743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750C8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0A1743">
        <w:rPr>
          <w:rFonts w:ascii="Arial" w:hAnsi="Arial" w:cs="Arial"/>
        </w:rPr>
        <w:t>2024-10-15</w:t>
      </w:r>
    </w:p>
    <w:p w:rsidR="00081D13" w:rsidRPr="00353FDC" w:rsidRDefault="00750C8C" w:rsidP="000A1743">
      <w:pPr>
        <w:spacing w:line="360" w:lineRule="auto"/>
        <w:ind w:right="3969"/>
        <w:rPr>
          <w:rFonts w:ascii="Arial" w:hAnsi="Arial" w:cs="Arial"/>
          <w:b/>
          <w:bCs/>
        </w:rPr>
      </w:pPr>
      <w:r w:rsidRPr="00750C8C">
        <w:rPr>
          <w:rFonts w:ascii="Arial" w:hAnsi="Arial" w:cs="Arial"/>
          <w:b/>
          <w:bCs/>
        </w:rPr>
        <w:t>Politechnika Częstochowska</w:t>
      </w:r>
    </w:p>
    <w:p w:rsidR="00081D13" w:rsidRPr="00353FDC" w:rsidRDefault="00750C8C" w:rsidP="000A1743">
      <w:pPr>
        <w:spacing w:line="360" w:lineRule="auto"/>
        <w:ind w:right="3969"/>
        <w:rPr>
          <w:rFonts w:ascii="Arial" w:hAnsi="Arial" w:cs="Arial"/>
        </w:rPr>
      </w:pPr>
      <w:r w:rsidRPr="00750C8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50C8C">
        <w:rPr>
          <w:rFonts w:ascii="Arial" w:hAnsi="Arial" w:cs="Arial"/>
        </w:rPr>
        <w:t>69</w:t>
      </w:r>
    </w:p>
    <w:p w:rsidR="00081D13" w:rsidRPr="00353FDC" w:rsidRDefault="00750C8C" w:rsidP="000A1743">
      <w:pPr>
        <w:spacing w:line="360" w:lineRule="auto"/>
        <w:ind w:right="3969"/>
        <w:rPr>
          <w:rFonts w:ascii="Arial" w:hAnsi="Arial" w:cs="Arial"/>
        </w:rPr>
      </w:pPr>
      <w:r w:rsidRPr="00750C8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50C8C">
        <w:rPr>
          <w:rFonts w:ascii="Arial" w:hAnsi="Arial" w:cs="Arial"/>
        </w:rPr>
        <w:t>Częstochowa</w:t>
      </w:r>
    </w:p>
    <w:p w:rsidR="00081D13" w:rsidRDefault="00081D13" w:rsidP="000A1743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0A174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0A174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A1743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0A174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0A174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50C8C" w:rsidP="000A17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0C8C">
              <w:rPr>
                <w:rFonts w:ascii="Arial" w:hAnsi="Arial" w:cs="Arial"/>
                <w:bCs/>
              </w:rPr>
              <w:t>Pełnienie nadzoru inwestorskiego branży elektrycznej nad realizacją zadania: "Wykonanie remontu pomieszczeń na Wydziale Elektrycznym Politechniki Częstochowskiej"</w:t>
            </w:r>
          </w:p>
        </w:tc>
      </w:tr>
      <w:tr w:rsidR="00750C8C" w:rsidRPr="00353FDC" w:rsidTr="00B51802">
        <w:tc>
          <w:tcPr>
            <w:tcW w:w="2269" w:type="dxa"/>
            <w:shd w:val="clear" w:color="auto" w:fill="auto"/>
          </w:tcPr>
          <w:p w:rsidR="00750C8C" w:rsidRPr="00353FDC" w:rsidRDefault="00750C8C" w:rsidP="000A17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50C8C" w:rsidRPr="00353FDC" w:rsidRDefault="00750C8C" w:rsidP="000A17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0C8C">
              <w:rPr>
                <w:rFonts w:ascii="Arial" w:hAnsi="Arial" w:cs="Arial"/>
                <w:bCs/>
              </w:rPr>
              <w:t>RK-NZ.261.70.2024.MT</w:t>
            </w:r>
          </w:p>
        </w:tc>
      </w:tr>
    </w:tbl>
    <w:p w:rsidR="00081D13" w:rsidRDefault="00081D13" w:rsidP="000A174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0A174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50C8C" w:rsidRPr="00750C8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50C8C" w:rsidRPr="00750C8C">
        <w:rPr>
          <w:rFonts w:ascii="Arial" w:hAnsi="Arial" w:cs="Arial"/>
        </w:rPr>
        <w:t>(</w:t>
      </w:r>
      <w:proofErr w:type="spellStart"/>
      <w:r w:rsidR="00750C8C" w:rsidRPr="00750C8C">
        <w:rPr>
          <w:rFonts w:ascii="Arial" w:hAnsi="Arial" w:cs="Arial"/>
        </w:rPr>
        <w:t>t.j</w:t>
      </w:r>
      <w:proofErr w:type="spellEnd"/>
      <w:r w:rsidR="00750C8C" w:rsidRPr="00750C8C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50C8C" w:rsidRPr="00E1738E" w:rsidTr="00B51802">
        <w:trPr>
          <w:cantSplit/>
        </w:trPr>
        <w:tc>
          <w:tcPr>
            <w:tcW w:w="10080" w:type="dxa"/>
          </w:tcPr>
          <w:p w:rsidR="00750C8C" w:rsidRDefault="00750C8C" w:rsidP="000A174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50C8C">
              <w:rPr>
                <w:rFonts w:ascii="Arial" w:hAnsi="Arial" w:cs="Arial"/>
                <w:b/>
              </w:rPr>
              <w:lastRenderedPageBreak/>
              <w:t>KABIS CONSULTING ENGINEERS</w:t>
            </w:r>
          </w:p>
          <w:p w:rsidR="00750C8C" w:rsidRPr="00AC1F4A" w:rsidRDefault="00750C8C" w:rsidP="000A174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50C8C">
              <w:rPr>
                <w:rFonts w:ascii="Arial" w:hAnsi="Arial" w:cs="Arial"/>
                <w:bCs/>
              </w:rPr>
              <w:t>Wały Dwernickiego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50C8C">
              <w:rPr>
                <w:rFonts w:ascii="Arial" w:hAnsi="Arial" w:cs="Arial"/>
                <w:bCs/>
              </w:rPr>
              <w:t>117/121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="000A1743">
              <w:rPr>
                <w:rFonts w:ascii="Arial" w:hAnsi="Arial" w:cs="Arial"/>
                <w:bCs/>
              </w:rPr>
              <w:t>lok. P211</w:t>
            </w:r>
          </w:p>
          <w:p w:rsidR="00750C8C" w:rsidRPr="00E1738E" w:rsidRDefault="00750C8C" w:rsidP="000A1743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750C8C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50C8C">
              <w:rPr>
                <w:rFonts w:ascii="Arial" w:hAnsi="Arial" w:cs="Arial"/>
                <w:bCs/>
              </w:rPr>
              <w:t>Częstochowa</w:t>
            </w:r>
          </w:p>
          <w:p w:rsidR="00750C8C" w:rsidRPr="00BC506C" w:rsidRDefault="00750C8C" w:rsidP="000A1743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50C8C">
              <w:rPr>
                <w:rFonts w:ascii="Arial" w:hAnsi="Arial" w:cs="Arial"/>
                <w:b/>
              </w:rPr>
              <w:t>15 990.00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50C8C" w:rsidRPr="00E1738E" w:rsidRDefault="00750C8C" w:rsidP="000A1743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50C8C" w:rsidRDefault="00750C8C" w:rsidP="000A17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50C8C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AF5A7C">
              <w:rPr>
                <w:rFonts w:ascii="Arial" w:hAnsi="Arial" w:cs="Arial"/>
              </w:rPr>
              <w:t xml:space="preserve">  </w:t>
            </w:r>
            <w:r w:rsidRPr="00750C8C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  <w:p w:rsidR="00AF5A7C" w:rsidRPr="00E1738E" w:rsidRDefault="00AF5A7C" w:rsidP="000A17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bookmarkStart w:id="2" w:name="_GoBack"/>
            <w:bookmarkEnd w:id="2"/>
          </w:p>
        </w:tc>
      </w:tr>
    </w:tbl>
    <w:p w:rsidR="00081D13" w:rsidRPr="008D02AA" w:rsidRDefault="00081D13" w:rsidP="000A174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2551"/>
        <w:gridCol w:w="2268"/>
      </w:tblGrid>
      <w:tr w:rsidR="000A1743" w:rsidTr="000A1743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A1743" w:rsidRDefault="000A1743" w:rsidP="000A174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  <w:bookmarkEnd w:id="3"/>
      </w:tr>
      <w:tr w:rsidR="000A1743" w:rsidTr="000A1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KABIS CONSULTING ENGINEERS </w:t>
            </w:r>
          </w:p>
          <w:p w:rsidR="000A1743" w:rsidRDefault="000A1743" w:rsidP="000A174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Wały Dwernickiego 117/121 lok. P211</w:t>
            </w:r>
          </w:p>
          <w:p w:rsidR="000A1743" w:rsidRDefault="000A1743" w:rsidP="000A174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0A1743" w:rsidTr="000A1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Wielobranżowa Firma Usługowa Sebastian Gawłowski</w:t>
            </w:r>
          </w:p>
          <w:p w:rsidR="000A1743" w:rsidRDefault="000A1743" w:rsidP="000A174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ul. Focha 42A /31</w:t>
            </w:r>
          </w:p>
          <w:p w:rsidR="000A1743" w:rsidRDefault="000A1743" w:rsidP="000A174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74,29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74,29</w:t>
            </w:r>
          </w:p>
        </w:tc>
      </w:tr>
      <w:tr w:rsidR="000A1743" w:rsidTr="000A1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0A1743" w:rsidRDefault="000A1743" w:rsidP="000A174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Wyzwolenia 9 lok. 21</w:t>
            </w:r>
          </w:p>
          <w:p w:rsidR="000A1743" w:rsidRDefault="000A1743" w:rsidP="000A174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42-224 Częstochowa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53,72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53,72</w:t>
            </w:r>
          </w:p>
        </w:tc>
      </w:tr>
      <w:tr w:rsidR="000A1743" w:rsidTr="000A17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MK ELEKTRO PROJEKT Marian Kozik</w:t>
            </w:r>
          </w:p>
          <w:p w:rsidR="000A1743" w:rsidRDefault="000A1743" w:rsidP="000A174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Łódzka 25/18</w:t>
            </w:r>
          </w:p>
          <w:p w:rsidR="000A1743" w:rsidRDefault="000A1743" w:rsidP="000A174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45,77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743" w:rsidRDefault="000A1743" w:rsidP="000A174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45,77</w:t>
            </w:r>
          </w:p>
        </w:tc>
      </w:tr>
    </w:tbl>
    <w:p w:rsidR="00E85D70" w:rsidRPr="00081D13" w:rsidRDefault="00E85D70" w:rsidP="000A174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0A1743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5BA" w:rsidRDefault="005745BA">
      <w:r>
        <w:separator/>
      </w:r>
    </w:p>
  </w:endnote>
  <w:endnote w:type="continuationSeparator" w:id="0">
    <w:p w:rsidR="005745BA" w:rsidRDefault="00574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43" w:rsidRPr="000A1743" w:rsidRDefault="00AF5A7C" w:rsidP="000A174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A1743" w:rsidRPr="000A1743" w:rsidTr="00106CAE">
      <w:tc>
        <w:tcPr>
          <w:tcW w:w="0" w:type="auto"/>
          <w:shd w:val="clear" w:color="auto" w:fill="auto"/>
          <w:vAlign w:val="center"/>
        </w:tcPr>
        <w:p w:rsidR="000A1743" w:rsidRPr="000A1743" w:rsidRDefault="000A1743" w:rsidP="000A174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A1743" w:rsidRPr="000A1743" w:rsidRDefault="000A1743" w:rsidP="000A174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A174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A1743" w:rsidRPr="000A1743" w:rsidRDefault="000A1743" w:rsidP="000A174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A1743" w:rsidRPr="000A1743" w:rsidRDefault="000A1743" w:rsidP="000A174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A1743" w:rsidRPr="000A1743" w:rsidRDefault="000A1743" w:rsidP="000A1743">
    <w:pPr>
      <w:spacing w:line="276" w:lineRule="auto"/>
      <w:rPr>
        <w:rFonts w:ascii="Roboto" w:hAnsi="Roboto"/>
        <w:b/>
        <w:bCs/>
      </w:rPr>
    </w:pPr>
    <w:r w:rsidRPr="000A1743">
      <w:rPr>
        <w:rFonts w:ascii="Roboto" w:hAnsi="Roboto"/>
        <w:b/>
        <w:bCs/>
        <w:szCs w:val="18"/>
      </w:rPr>
      <w:t>Kanclerz Politechniki Częstochowskiej</w:t>
    </w:r>
  </w:p>
  <w:p w:rsidR="000A1743" w:rsidRPr="000A1743" w:rsidRDefault="00AF5A7C" w:rsidP="000A174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A1743" w:rsidRPr="000A1743">
      <w:rPr>
        <w:rFonts w:ascii="Roboto" w:hAnsi="Roboto"/>
      </w:rPr>
      <w:t>ul. Gen. J.H. Dąbrowskiego 69, 42-201 Częstochowa</w:t>
    </w:r>
  </w:p>
  <w:p w:rsidR="000A1743" w:rsidRPr="000A1743" w:rsidRDefault="000A1743" w:rsidP="000A1743">
    <w:pPr>
      <w:spacing w:line="276" w:lineRule="auto"/>
      <w:rPr>
        <w:rFonts w:ascii="Arial" w:hAnsi="Arial"/>
        <w:noProof/>
      </w:rPr>
    </w:pPr>
    <w:r w:rsidRPr="000A1743">
      <w:rPr>
        <w:rFonts w:ascii="Roboto" w:hAnsi="Roboto"/>
      </w:rPr>
      <w:t>tel. +48 34 325 02 56, e-mail: kanclerz@pcz.pl</w:t>
    </w:r>
  </w:p>
  <w:p w:rsidR="000A1743" w:rsidRPr="000A1743" w:rsidRDefault="000A1743" w:rsidP="000A1743">
    <w:pPr>
      <w:rPr>
        <w:rFonts w:ascii="Roboto" w:hAnsi="Roboto"/>
        <w:b/>
      </w:rPr>
    </w:pPr>
    <w:r w:rsidRPr="000A1743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AF5A7C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F5A7C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5BA" w:rsidRDefault="005745BA">
      <w:r>
        <w:separator/>
      </w:r>
    </w:p>
  </w:footnote>
  <w:footnote w:type="continuationSeparator" w:id="0">
    <w:p w:rsidR="005745BA" w:rsidRDefault="00574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43" w:rsidRPr="000A1743" w:rsidRDefault="00AF5A7C" w:rsidP="000A174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0A1743" w:rsidRPr="000A1743" w:rsidRDefault="000A1743" w:rsidP="000A1743">
    <w:pPr>
      <w:spacing w:after="160" w:line="259" w:lineRule="auto"/>
      <w:rPr>
        <w:rFonts w:ascii="Arial" w:hAnsi="Arial"/>
        <w:sz w:val="22"/>
        <w:szCs w:val="22"/>
      </w:rPr>
    </w:pPr>
  </w:p>
  <w:p w:rsidR="00750C8C" w:rsidRDefault="00750C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5BA"/>
    <w:rsid w:val="00005838"/>
    <w:rsid w:val="00022322"/>
    <w:rsid w:val="00042497"/>
    <w:rsid w:val="00081D13"/>
    <w:rsid w:val="000A174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45BA"/>
    <w:rsid w:val="00596FD7"/>
    <w:rsid w:val="005E5BFF"/>
    <w:rsid w:val="00607F9B"/>
    <w:rsid w:val="00644DCB"/>
    <w:rsid w:val="00657C1E"/>
    <w:rsid w:val="006E3089"/>
    <w:rsid w:val="00712C39"/>
    <w:rsid w:val="0075025B"/>
    <w:rsid w:val="00750C8C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5A7C"/>
    <w:rsid w:val="00B32D12"/>
    <w:rsid w:val="00B464D3"/>
    <w:rsid w:val="00B626D9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00E7CBD6"/>
  <w15:chartTrackingRefBased/>
  <w15:docId w15:val="{9A78FD12-3D43-4F0C-B080-4211F0E45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A17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2024-10-16T06:16:00Z</dcterms:created>
  <dcterms:modified xsi:type="dcterms:W3CDTF">2024-10-16T06:16:00Z</dcterms:modified>
</cp:coreProperties>
</file>