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5837DA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5837DA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5837DA">
        <w:rPr>
          <w:rFonts w:ascii="Arial" w:hAnsi="Arial" w:cs="Arial"/>
        </w:rPr>
        <w:t>2024-10-15</w:t>
      </w:r>
    </w:p>
    <w:p w:rsidR="00081D13" w:rsidRPr="00353FDC" w:rsidRDefault="005837D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837DA">
        <w:rPr>
          <w:rFonts w:ascii="Arial" w:hAnsi="Arial" w:cs="Arial"/>
          <w:b/>
          <w:bCs/>
        </w:rPr>
        <w:t>Politechnika Częstochowska</w:t>
      </w:r>
    </w:p>
    <w:p w:rsidR="00081D13" w:rsidRPr="00353FDC" w:rsidRDefault="005837DA" w:rsidP="00081D13">
      <w:pPr>
        <w:spacing w:line="360" w:lineRule="auto"/>
        <w:ind w:right="3969"/>
        <w:rPr>
          <w:rFonts w:ascii="Arial" w:hAnsi="Arial" w:cs="Arial"/>
        </w:rPr>
      </w:pPr>
      <w:r w:rsidRPr="005837DA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5837DA">
        <w:rPr>
          <w:rFonts w:ascii="Arial" w:hAnsi="Arial" w:cs="Arial"/>
        </w:rPr>
        <w:t>69</w:t>
      </w:r>
    </w:p>
    <w:p w:rsidR="00081D13" w:rsidRPr="00353FDC" w:rsidRDefault="005837DA" w:rsidP="00081D13">
      <w:pPr>
        <w:ind w:right="3969"/>
        <w:rPr>
          <w:rFonts w:ascii="Arial" w:hAnsi="Arial" w:cs="Arial"/>
        </w:rPr>
      </w:pPr>
      <w:r w:rsidRPr="005837DA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5837DA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5837D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837DA">
              <w:rPr>
                <w:rFonts w:ascii="Arial" w:hAnsi="Arial" w:cs="Arial"/>
                <w:bCs/>
              </w:rPr>
              <w:t>Rozbudowa serwera pamięci masowej typu All-flash dla Miejskiej Sieci Komputerowej CzestMAN</w:t>
            </w:r>
          </w:p>
        </w:tc>
      </w:tr>
      <w:tr w:rsidR="005837DA" w:rsidRPr="00353FDC" w:rsidTr="00A82256">
        <w:tc>
          <w:tcPr>
            <w:tcW w:w="2269" w:type="dxa"/>
            <w:shd w:val="clear" w:color="auto" w:fill="auto"/>
          </w:tcPr>
          <w:p w:rsidR="005837DA" w:rsidRPr="00353FDC" w:rsidRDefault="005837DA" w:rsidP="00A822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837DA" w:rsidRPr="00353FDC" w:rsidRDefault="005837DA" w:rsidP="00A822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837DA">
              <w:rPr>
                <w:rFonts w:ascii="Arial" w:hAnsi="Arial" w:cs="Arial"/>
                <w:bCs/>
              </w:rPr>
              <w:t>RK-NZ.261.64.2024.MM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5837DA" w:rsidRPr="005837DA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837DA" w:rsidRPr="005837DA">
        <w:rPr>
          <w:rFonts w:ascii="Arial" w:hAnsi="Arial" w:cs="Arial"/>
        </w:rPr>
        <w:t>(</w:t>
      </w:r>
      <w:proofErr w:type="spellStart"/>
      <w:r w:rsidR="005837DA" w:rsidRPr="005837DA">
        <w:rPr>
          <w:rFonts w:ascii="Arial" w:hAnsi="Arial" w:cs="Arial"/>
        </w:rPr>
        <w:t>t.j</w:t>
      </w:r>
      <w:proofErr w:type="spellEnd"/>
      <w:r w:rsidR="005837DA" w:rsidRPr="005837DA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837DA" w:rsidRPr="00E1738E" w:rsidTr="00A822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5837DA" w:rsidRDefault="003A0EA5" w:rsidP="00A8225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ForIP Sp. z o.o.</w:t>
            </w:r>
          </w:p>
          <w:p w:rsidR="005837DA" w:rsidRPr="00AC1F4A" w:rsidRDefault="005837DA" w:rsidP="00A8225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837DA">
              <w:rPr>
                <w:rFonts w:ascii="Arial" w:hAnsi="Arial" w:cs="Arial"/>
                <w:bCs/>
              </w:rPr>
              <w:t>Juliusza Słowackiego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837DA">
              <w:rPr>
                <w:rFonts w:ascii="Arial" w:hAnsi="Arial" w:cs="Arial"/>
                <w:bCs/>
              </w:rPr>
              <w:t>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5837DA" w:rsidRPr="00E1738E" w:rsidRDefault="005837DA" w:rsidP="00A8225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837DA">
              <w:rPr>
                <w:rFonts w:ascii="Arial" w:hAnsi="Arial" w:cs="Arial"/>
                <w:bCs/>
              </w:rPr>
              <w:t>41-800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837DA">
              <w:rPr>
                <w:rFonts w:ascii="Arial" w:hAnsi="Arial" w:cs="Arial"/>
                <w:bCs/>
              </w:rPr>
              <w:t>Zabrze</w:t>
            </w:r>
          </w:p>
          <w:p w:rsidR="005837DA" w:rsidRPr="00BC506C" w:rsidRDefault="005837DA" w:rsidP="00A8225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5837DA">
              <w:rPr>
                <w:rFonts w:ascii="Arial" w:hAnsi="Arial" w:cs="Arial"/>
                <w:b/>
              </w:rPr>
              <w:t>1 179 422.40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5837DA" w:rsidRPr="00E1738E" w:rsidRDefault="005837DA" w:rsidP="00A8225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5837DA" w:rsidRDefault="005837DA" w:rsidP="00A822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837DA">
              <w:rPr>
                <w:rFonts w:ascii="Arial" w:hAnsi="Arial" w:cs="Arial"/>
              </w:rPr>
              <w:t>Wybrana oferta jest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3A0EA5" w:rsidRPr="00E1738E" w:rsidRDefault="003A0EA5" w:rsidP="00A822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bookmarkStart w:id="2" w:name="_GoBack"/>
            <w:bookmarkEnd w:id="2"/>
          </w:p>
        </w:tc>
      </w:tr>
    </w:tbl>
    <w:p w:rsidR="00081D13" w:rsidRPr="003A0EA5" w:rsidRDefault="00081D13" w:rsidP="003A0EA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A0EA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3A0EA5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1984"/>
        <w:gridCol w:w="2694"/>
      </w:tblGrid>
      <w:tr w:rsidR="003A0EA5" w:rsidRPr="003A0EA5" w:rsidTr="003A0EA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A0EA5" w:rsidRPr="003A0EA5" w:rsidRDefault="003A0EA5" w:rsidP="003A0E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3A0EA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3A0EA5" w:rsidRPr="003A0EA5" w:rsidRDefault="003A0EA5" w:rsidP="003A0E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EA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3A0EA5" w:rsidRPr="003A0EA5" w:rsidRDefault="003A0EA5" w:rsidP="003A0EA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A0EA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4" w:type="dxa"/>
            <w:shd w:val="clear" w:color="auto" w:fill="F2F2F2"/>
            <w:vAlign w:val="center"/>
          </w:tcPr>
          <w:p w:rsidR="003A0EA5" w:rsidRPr="003A0EA5" w:rsidRDefault="003A0EA5" w:rsidP="003A0E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EA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3A0EA5" w:rsidRPr="003A0EA5" w:rsidTr="003A0EA5">
        <w:tc>
          <w:tcPr>
            <w:tcW w:w="851" w:type="dxa"/>
            <w:vAlign w:val="center"/>
          </w:tcPr>
          <w:p w:rsidR="003A0EA5" w:rsidRPr="003A0EA5" w:rsidRDefault="003A0EA5" w:rsidP="003A0E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EA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3A0EA5" w:rsidRPr="003A0EA5" w:rsidRDefault="003A0EA5" w:rsidP="003A0EA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A0EA5">
              <w:rPr>
                <w:rFonts w:ascii="Arial" w:hAnsi="Arial" w:cs="Arial"/>
                <w:b/>
                <w:sz w:val="24"/>
                <w:szCs w:val="24"/>
              </w:rPr>
              <w:t xml:space="preserve">ForIP Sp. z o.o. </w:t>
            </w:r>
          </w:p>
          <w:p w:rsidR="003A0EA5" w:rsidRPr="003A0EA5" w:rsidRDefault="003A0EA5" w:rsidP="003A0EA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A0EA5">
              <w:rPr>
                <w:rFonts w:ascii="Arial" w:hAnsi="Arial" w:cs="Arial"/>
                <w:bCs/>
                <w:sz w:val="24"/>
                <w:szCs w:val="24"/>
              </w:rPr>
              <w:t>Juliusza Słowackiego</w:t>
            </w:r>
            <w:r w:rsidRPr="003A0EA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A0EA5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3A0EA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3A0EA5" w:rsidRPr="003A0EA5" w:rsidRDefault="003A0EA5" w:rsidP="003A0EA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A0EA5">
              <w:rPr>
                <w:rFonts w:ascii="Arial" w:hAnsi="Arial" w:cs="Arial"/>
                <w:bCs/>
                <w:sz w:val="24"/>
                <w:szCs w:val="24"/>
              </w:rPr>
              <w:t>41-800</w:t>
            </w:r>
            <w:r w:rsidRPr="003A0EA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A0EA5">
              <w:rPr>
                <w:rFonts w:ascii="Arial" w:hAnsi="Arial" w:cs="Arial"/>
                <w:bCs/>
                <w:sz w:val="24"/>
                <w:szCs w:val="24"/>
              </w:rPr>
              <w:t>Zabrze</w:t>
            </w:r>
          </w:p>
        </w:tc>
        <w:tc>
          <w:tcPr>
            <w:tcW w:w="1984" w:type="dxa"/>
            <w:vAlign w:val="center"/>
          </w:tcPr>
          <w:p w:rsidR="003A0EA5" w:rsidRPr="003A0EA5" w:rsidRDefault="003A0EA5" w:rsidP="003A0E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EA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694" w:type="dxa"/>
            <w:vAlign w:val="center"/>
          </w:tcPr>
          <w:p w:rsidR="003A0EA5" w:rsidRPr="003A0EA5" w:rsidRDefault="003A0EA5" w:rsidP="003A0EA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EA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3A0E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BA2" w:rsidRDefault="00FD4BA2">
      <w:r>
        <w:separator/>
      </w:r>
    </w:p>
  </w:endnote>
  <w:endnote w:type="continuationSeparator" w:id="0">
    <w:p w:rsidR="00FD4BA2" w:rsidRDefault="00FD4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7DA" w:rsidRDefault="005837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EA5" w:rsidRDefault="003A0EA5" w:rsidP="003A0EA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0EA5" w:rsidTr="00A82256">
      <w:tc>
        <w:tcPr>
          <w:tcW w:w="0" w:type="auto"/>
          <w:shd w:val="clear" w:color="auto" w:fill="auto"/>
          <w:vAlign w:val="center"/>
        </w:tcPr>
        <w:p w:rsidR="003A0EA5" w:rsidRPr="00B44D15" w:rsidRDefault="003A0EA5" w:rsidP="003A0EA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0EA5" w:rsidRPr="00B7388A" w:rsidRDefault="003A0EA5" w:rsidP="003A0EA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A0EA5" w:rsidRPr="00AB1BF2" w:rsidRDefault="003A0EA5" w:rsidP="003A0EA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0EA5" w:rsidRPr="0099535B" w:rsidRDefault="003A0EA5" w:rsidP="003A0EA5">
          <w:pPr>
            <w:pStyle w:val="Bezodstpw"/>
            <w:jc w:val="center"/>
            <w:rPr>
              <w:noProof/>
            </w:rPr>
          </w:pPr>
        </w:p>
      </w:tc>
    </w:tr>
  </w:tbl>
  <w:p w:rsidR="003A0EA5" w:rsidRPr="008F758E" w:rsidRDefault="003A0EA5" w:rsidP="003A0EA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A0EA5" w:rsidRPr="008F758E" w:rsidRDefault="003A0EA5" w:rsidP="003A0EA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A0EA5" w:rsidRPr="00D57C24" w:rsidRDefault="003A0EA5" w:rsidP="003A0EA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A0EA5" w:rsidRPr="00B7388A" w:rsidRDefault="003A0EA5" w:rsidP="003A0EA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7DA" w:rsidRDefault="005837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BA2" w:rsidRDefault="00FD4BA2">
      <w:r>
        <w:separator/>
      </w:r>
    </w:p>
  </w:footnote>
  <w:footnote w:type="continuationSeparator" w:id="0">
    <w:p w:rsidR="00FD4BA2" w:rsidRDefault="00FD4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7DA" w:rsidRDefault="005837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EA5" w:rsidRPr="0062295F" w:rsidRDefault="003A0EA5" w:rsidP="003A0EA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837DA" w:rsidRDefault="005837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7DA" w:rsidRDefault="005837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BA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A0EA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37DA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CC96F21"/>
  <w15:chartTrackingRefBased/>
  <w15:docId w15:val="{E832DB61-4AFE-4841-92FF-A6FBD07BE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A0EA5"/>
    <w:rPr>
      <w:sz w:val="24"/>
      <w:szCs w:val="24"/>
    </w:rPr>
  </w:style>
  <w:style w:type="paragraph" w:styleId="Bezodstpw">
    <w:name w:val="No Spacing"/>
    <w:uiPriority w:val="1"/>
    <w:qFormat/>
    <w:rsid w:val="003A0EA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187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2024-10-15T11:53:00Z</cp:lastPrinted>
  <dcterms:created xsi:type="dcterms:W3CDTF">2024-10-15T11:53:00Z</dcterms:created>
  <dcterms:modified xsi:type="dcterms:W3CDTF">2024-10-15T11:53:00Z</dcterms:modified>
</cp:coreProperties>
</file>