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F17147">
        <w:rPr>
          <w:rFonts w:ascii="Arial" w:hAnsi="Arial" w:cs="Arial"/>
          <w:bCs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11013" w:rsidRPr="00A11013">
        <w:rPr>
          <w:rFonts w:ascii="Arial" w:hAnsi="Arial" w:cs="Arial"/>
          <w:b/>
          <w:sz w:val="24"/>
          <w:szCs w:val="24"/>
        </w:rPr>
        <w:t>CRZP/135/2024/AZP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1013" w:rsidRPr="00A11013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1013" w:rsidRPr="00A11013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11013" w:rsidRPr="00A11013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1013" w:rsidRPr="00A11013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11013" w:rsidRPr="00A11013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11013" w:rsidTr="00C87F0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11013" w:rsidRDefault="00A11013" w:rsidP="00C87F0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11013" w:rsidRDefault="00A11013" w:rsidP="00C87F0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1101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1101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1101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11013" w:rsidRDefault="00A11013" w:rsidP="00C87F0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11013" w:rsidRDefault="00A11013" w:rsidP="00C87F0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11013" w:rsidRDefault="00A11013" w:rsidP="00C87F0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11013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11013">
        <w:rPr>
          <w:rFonts w:ascii="Arial" w:hAnsi="Arial" w:cs="Arial"/>
          <w:b/>
          <w:sz w:val="24"/>
          <w:szCs w:val="24"/>
        </w:rPr>
        <w:t>Dostawa urządzeń elektronicznych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11013" w:rsidRPr="00A11013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11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11013" w:rsidTr="00A11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01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11013" w:rsidTr="00A11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01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11013" w:rsidTr="00A11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01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11013" w:rsidTr="00A110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1101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11013" w:rsidRDefault="00A11013" w:rsidP="00C87F0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101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56D" w:rsidRDefault="001F156D" w:rsidP="00E4548F">
      <w:pPr>
        <w:spacing w:after="0" w:line="240" w:lineRule="auto"/>
      </w:pPr>
      <w:r>
        <w:separator/>
      </w:r>
    </w:p>
  </w:endnote>
  <w:endnote w:type="continuationSeparator" w:id="0">
    <w:p w:rsidR="001F156D" w:rsidRDefault="001F156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56D" w:rsidRDefault="001F156D" w:rsidP="00E4548F">
      <w:pPr>
        <w:spacing w:after="0" w:line="240" w:lineRule="auto"/>
      </w:pPr>
      <w:r>
        <w:separator/>
      </w:r>
    </w:p>
  </w:footnote>
  <w:footnote w:type="continuationSeparator" w:id="0">
    <w:p w:rsidR="001F156D" w:rsidRDefault="001F156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1013" w:rsidRDefault="00A110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6D"/>
    <w:rsid w:val="001F156D"/>
    <w:rsid w:val="002621C4"/>
    <w:rsid w:val="007B107C"/>
    <w:rsid w:val="007C7D43"/>
    <w:rsid w:val="00843802"/>
    <w:rsid w:val="008750B3"/>
    <w:rsid w:val="00A11013"/>
    <w:rsid w:val="00C31816"/>
    <w:rsid w:val="00E4548F"/>
    <w:rsid w:val="00F1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F85D092-B007-41F2-A7CF-4E79BFE13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11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01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11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01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2024-10-14T07:10:00Z</cp:lastPrinted>
  <dcterms:created xsi:type="dcterms:W3CDTF">2024-10-14T07:10:00Z</dcterms:created>
  <dcterms:modified xsi:type="dcterms:W3CDTF">2024-10-14T07:10:00Z</dcterms:modified>
</cp:coreProperties>
</file>