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9721B" w14:textId="23F039F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B3E52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B67DA6C" w14:textId="77777777" w:rsidTr="00D62E6E">
        <w:tc>
          <w:tcPr>
            <w:tcW w:w="2800" w:type="dxa"/>
            <w:shd w:val="clear" w:color="auto" w:fill="auto"/>
          </w:tcPr>
          <w:p w14:paraId="4B7B54F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777BC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D5027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CBB83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E782D39" w14:textId="77777777" w:rsidTr="00D62E6E">
        <w:tc>
          <w:tcPr>
            <w:tcW w:w="2800" w:type="dxa"/>
            <w:shd w:val="clear" w:color="auto" w:fill="auto"/>
          </w:tcPr>
          <w:p w14:paraId="2A33283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99BA2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87B95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DE47E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6BBD2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624BA" w:rsidRPr="00C14101" w14:paraId="5E75F115" w14:textId="77777777" w:rsidTr="006918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45162E" w14:textId="77777777" w:rsidR="00E624BA" w:rsidRPr="00C14101" w:rsidRDefault="00E624BA" w:rsidP="006918F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070AA57" w14:textId="77777777" w:rsidR="00E624BA" w:rsidRPr="00C14101" w:rsidRDefault="00E624BA" w:rsidP="006918F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624BA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D43BE53" w14:textId="77777777" w:rsidR="00E624BA" w:rsidRPr="00C14101" w:rsidRDefault="00E624BA" w:rsidP="006918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AE92D25" w14:textId="77777777" w:rsidR="00E624BA" w:rsidRPr="00C14101" w:rsidRDefault="00E624BA" w:rsidP="006918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DAE8A38" w14:textId="77777777" w:rsidR="00BC121E" w:rsidRPr="00C14101" w:rsidRDefault="00E624B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C4A53DC" w14:textId="77777777" w:rsidTr="00D62E6E">
        <w:tc>
          <w:tcPr>
            <w:tcW w:w="2269" w:type="dxa"/>
            <w:shd w:val="clear" w:color="auto" w:fill="auto"/>
          </w:tcPr>
          <w:p w14:paraId="5BF96D2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D0660" w14:textId="77777777" w:rsidR="00D62E6E" w:rsidRPr="00D62E6E" w:rsidRDefault="00E624B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24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Niechemiczne artykuły medyczne III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24BA" w:rsidRPr="00D62E6E" w14:paraId="61E9BB54" w14:textId="77777777" w:rsidTr="006918F2">
        <w:tc>
          <w:tcPr>
            <w:tcW w:w="2269" w:type="dxa"/>
            <w:shd w:val="clear" w:color="auto" w:fill="auto"/>
          </w:tcPr>
          <w:p w14:paraId="2A800799" w14:textId="77777777" w:rsidR="00E624BA" w:rsidRPr="00D62E6E" w:rsidRDefault="00E624BA" w:rsidP="006918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B048E9" w14:textId="77777777" w:rsidR="00E624BA" w:rsidRPr="00D62E6E" w:rsidRDefault="00E624BA" w:rsidP="006918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24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WIWa.272.16.2024</w:t>
            </w:r>
          </w:p>
        </w:tc>
      </w:tr>
    </w:tbl>
    <w:p w14:paraId="5EC4778E" w14:textId="77777777" w:rsidR="00BC121E" w:rsidRDefault="00E624B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624BA">
        <w:rPr>
          <w:rFonts w:ascii="Arial" w:eastAsia="Times New Roman" w:hAnsi="Arial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22B6DF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40CC7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263502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E7AA43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FCC61E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2EC322E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381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7B0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FBA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3548E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EDF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39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EC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7AA4E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A0A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A8C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56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B9CEF7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E9BE43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D8F54C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EB4D3C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A4DDE41" w14:textId="77777777" w:rsidTr="00620E37">
        <w:tc>
          <w:tcPr>
            <w:tcW w:w="2660" w:type="dxa"/>
            <w:shd w:val="clear" w:color="auto" w:fill="auto"/>
          </w:tcPr>
          <w:p w14:paraId="0A2D3F9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ECD2C8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C5EF71C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23AA65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0C482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538ACE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24B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854304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70A4D" w14:textId="77777777" w:rsidR="00636F3A" w:rsidRDefault="00636F3A">
      <w:r>
        <w:separator/>
      </w:r>
    </w:p>
  </w:endnote>
  <w:endnote w:type="continuationSeparator" w:id="0">
    <w:p w14:paraId="440935DD" w14:textId="77777777" w:rsidR="00636F3A" w:rsidRDefault="00636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E087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E7C28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B3C7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BB5E73" w14:textId="78938DC8" w:rsidR="009A4CD3" w:rsidRDefault="006B3E5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6D73F9" wp14:editId="65F8103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3730919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D671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23249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2466A" w14:textId="77777777" w:rsidR="00E624BA" w:rsidRDefault="00E6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F7375" w14:textId="77777777" w:rsidR="00636F3A" w:rsidRDefault="00636F3A">
      <w:r>
        <w:separator/>
      </w:r>
    </w:p>
  </w:footnote>
  <w:footnote w:type="continuationSeparator" w:id="0">
    <w:p w14:paraId="22F4D0DC" w14:textId="77777777" w:rsidR="00636F3A" w:rsidRDefault="00636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05CB4" w14:textId="77777777" w:rsidR="00E624BA" w:rsidRDefault="00E62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BAB16" w14:textId="77777777" w:rsidR="00E624BA" w:rsidRDefault="00E62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3057E" w14:textId="77777777" w:rsidR="00E624BA" w:rsidRDefault="00E62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7964305">
    <w:abstractNumId w:val="13"/>
  </w:num>
  <w:num w:numId="2" w16cid:durableId="30499757">
    <w:abstractNumId w:val="0"/>
  </w:num>
  <w:num w:numId="3" w16cid:durableId="502166931">
    <w:abstractNumId w:val="11"/>
  </w:num>
  <w:num w:numId="4" w16cid:durableId="1810047249">
    <w:abstractNumId w:val="8"/>
  </w:num>
  <w:num w:numId="5" w16cid:durableId="1285236179">
    <w:abstractNumId w:val="7"/>
  </w:num>
  <w:num w:numId="6" w16cid:durableId="1449274446">
    <w:abstractNumId w:val="1"/>
  </w:num>
  <w:num w:numId="7" w16cid:durableId="1956476853">
    <w:abstractNumId w:val="6"/>
  </w:num>
  <w:num w:numId="8" w16cid:durableId="991520744">
    <w:abstractNumId w:val="3"/>
  </w:num>
  <w:num w:numId="9" w16cid:durableId="2082166922">
    <w:abstractNumId w:val="2"/>
  </w:num>
  <w:num w:numId="10" w16cid:durableId="1679380072">
    <w:abstractNumId w:val="5"/>
  </w:num>
  <w:num w:numId="11" w16cid:durableId="1057165139">
    <w:abstractNumId w:val="10"/>
  </w:num>
  <w:num w:numId="12" w16cid:durableId="607082342">
    <w:abstractNumId w:val="4"/>
  </w:num>
  <w:num w:numId="13" w16cid:durableId="752900875">
    <w:abstractNumId w:val="9"/>
  </w:num>
  <w:num w:numId="14" w16cid:durableId="631905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3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662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6F3A"/>
    <w:rsid w:val="00641063"/>
    <w:rsid w:val="00664D2F"/>
    <w:rsid w:val="00686C95"/>
    <w:rsid w:val="00697D36"/>
    <w:rsid w:val="006B3E52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24B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9FBC2"/>
  <w15:chartTrackingRefBased/>
  <w15:docId w15:val="{5F9A285E-019F-4986-B6B1-9B6A2C1D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2010-01-07T09:39:00Z</cp:lastPrinted>
  <dcterms:created xsi:type="dcterms:W3CDTF">2024-10-10T09:56:00Z</dcterms:created>
  <dcterms:modified xsi:type="dcterms:W3CDTF">2024-10-10T09:56:00Z</dcterms:modified>
</cp:coreProperties>
</file>