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BB07F2" w:rsidP="00527D0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BB07F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B07F2">
        <w:rPr>
          <w:rFonts w:ascii="Arial" w:hAnsi="Arial" w:cs="Arial"/>
          <w:sz w:val="24"/>
          <w:szCs w:val="24"/>
        </w:rPr>
        <w:t>2024-10-10</w:t>
      </w:r>
    </w:p>
    <w:p w:rsidR="00CF7835" w:rsidRPr="009432A1" w:rsidRDefault="00BB07F2" w:rsidP="00527D0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B07F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B07F2" w:rsidP="00527D0D">
      <w:pPr>
        <w:spacing w:line="360" w:lineRule="auto"/>
        <w:rPr>
          <w:rFonts w:ascii="Arial" w:hAnsi="Arial" w:cs="Arial"/>
          <w:sz w:val="24"/>
          <w:szCs w:val="24"/>
        </w:rPr>
      </w:pPr>
      <w:r w:rsidRPr="00BB07F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B07F2">
        <w:rPr>
          <w:rFonts w:ascii="Arial" w:hAnsi="Arial" w:cs="Arial"/>
          <w:sz w:val="24"/>
          <w:szCs w:val="24"/>
        </w:rPr>
        <w:t>69</w:t>
      </w:r>
    </w:p>
    <w:p w:rsidR="00CF7835" w:rsidRPr="009432A1" w:rsidRDefault="00BB07F2" w:rsidP="00527D0D">
      <w:pPr>
        <w:spacing w:line="360" w:lineRule="auto"/>
        <w:rPr>
          <w:rFonts w:ascii="Arial" w:hAnsi="Arial" w:cs="Arial"/>
          <w:sz w:val="24"/>
          <w:szCs w:val="24"/>
        </w:rPr>
      </w:pPr>
      <w:r w:rsidRPr="00BB07F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B07F2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527D0D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527D0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527D0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527D0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B07F2" w:rsidP="00527D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07F2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i sanitarnej nad realizacją zadania: "Przebudowa budynku magazynowego wraz z montażem konstrukcji nośnej suwnicy"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B07F2" w:rsidRPr="004E4B64" w:rsidTr="004055DB">
        <w:tc>
          <w:tcPr>
            <w:tcW w:w="2269" w:type="dxa"/>
            <w:shd w:val="clear" w:color="auto" w:fill="auto"/>
          </w:tcPr>
          <w:p w:rsidR="00BB07F2" w:rsidRPr="004E4B64" w:rsidRDefault="00BB07F2" w:rsidP="00527D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07F2" w:rsidRPr="004E4B64" w:rsidRDefault="00BB07F2" w:rsidP="00527D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07F2">
              <w:rPr>
                <w:rFonts w:ascii="Arial" w:hAnsi="Arial" w:cs="Arial"/>
                <w:bCs/>
                <w:sz w:val="24"/>
                <w:szCs w:val="24"/>
              </w:rPr>
              <w:t>RK-NZ.261.74.2024.MT</w:t>
            </w:r>
          </w:p>
        </w:tc>
      </w:tr>
    </w:tbl>
    <w:p w:rsidR="00D665F5" w:rsidRPr="00355C9D" w:rsidRDefault="00D665F5" w:rsidP="00527D0D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B07F2" w:rsidRPr="00BB07F2">
        <w:rPr>
          <w:rFonts w:ascii="Arial" w:hAnsi="Arial" w:cs="Arial"/>
          <w:sz w:val="24"/>
          <w:szCs w:val="24"/>
        </w:rPr>
        <w:t>(</w:t>
      </w:r>
      <w:proofErr w:type="spellStart"/>
      <w:r w:rsidR="00BB07F2" w:rsidRPr="00BB07F2">
        <w:rPr>
          <w:rFonts w:ascii="Arial" w:hAnsi="Arial" w:cs="Arial"/>
          <w:sz w:val="24"/>
          <w:szCs w:val="24"/>
        </w:rPr>
        <w:t>t.j</w:t>
      </w:r>
      <w:proofErr w:type="spellEnd"/>
      <w:r w:rsidR="00BB07F2" w:rsidRPr="00BB07F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27D0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B07F2" w:rsidRPr="00BB07F2">
        <w:rPr>
          <w:rFonts w:ascii="Arial" w:hAnsi="Arial" w:cs="Arial"/>
          <w:sz w:val="24"/>
          <w:szCs w:val="24"/>
        </w:rPr>
        <w:t>10/10/2024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B07F2" w:rsidRPr="00BB07F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527D0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527D0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527D0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B07F2" w:rsidRPr="00355C9D" w:rsidTr="004055DB">
        <w:tc>
          <w:tcPr>
            <w:tcW w:w="1276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B07F2" w:rsidRPr="00CF7835" w:rsidRDefault="00BB07F2" w:rsidP="00527D0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Wielobranżowa Firma Usługowa Sebastian Gawłowski</w:t>
            </w:r>
          </w:p>
          <w:p w:rsidR="00BB07F2" w:rsidRPr="00CF7835" w:rsidRDefault="00BB07F2" w:rsidP="00527D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ul. Focha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42A/31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07F2" w:rsidRPr="00CF7835" w:rsidRDefault="00BB07F2" w:rsidP="00527D0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49 200.00 zł</w:t>
            </w:r>
          </w:p>
        </w:tc>
      </w:tr>
      <w:tr w:rsidR="00BB07F2" w:rsidRPr="00355C9D" w:rsidTr="004055DB">
        <w:tc>
          <w:tcPr>
            <w:tcW w:w="1276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BB07F2" w:rsidRPr="00CF7835" w:rsidRDefault="00BB07F2" w:rsidP="00527D0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BB07F2" w:rsidRPr="00CF7835" w:rsidRDefault="00527D0D" w:rsidP="00527D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Wyzwolenia 9 lok. 21</w:t>
            </w:r>
          </w:p>
          <w:p w:rsidR="00BB07F2" w:rsidRPr="00CF7835" w:rsidRDefault="00527D0D" w:rsidP="00527D0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42-224</w:t>
            </w:r>
            <w:r w:rsidR="00BB07F2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07F2" w:rsidRPr="00BB07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54 243.00 zł</w:t>
            </w:r>
          </w:p>
        </w:tc>
      </w:tr>
      <w:tr w:rsidR="00BB07F2" w:rsidRPr="00355C9D" w:rsidTr="004055DB">
        <w:tc>
          <w:tcPr>
            <w:tcW w:w="1276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BB07F2" w:rsidRPr="00CF7835" w:rsidRDefault="00BB07F2" w:rsidP="00527D0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KABIS CONSULTING ENGINEERS</w:t>
            </w:r>
          </w:p>
          <w:p w:rsidR="00BB07F2" w:rsidRPr="00CF7835" w:rsidRDefault="00BB07F2" w:rsidP="00527D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117/121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27D0D">
              <w:rPr>
                <w:rFonts w:ascii="Arial" w:hAnsi="Arial" w:cs="Arial"/>
                <w:sz w:val="24"/>
                <w:szCs w:val="24"/>
              </w:rPr>
              <w:t>lok. P211</w:t>
            </w:r>
          </w:p>
          <w:p w:rsidR="00BB07F2" w:rsidRPr="00CF7835" w:rsidRDefault="00BB07F2" w:rsidP="00527D0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61 500.00 zł</w:t>
            </w:r>
          </w:p>
        </w:tc>
      </w:tr>
      <w:tr w:rsidR="00BB07F2" w:rsidRPr="00355C9D" w:rsidTr="004055DB">
        <w:tc>
          <w:tcPr>
            <w:tcW w:w="1276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BB07F2" w:rsidRPr="00CF7835" w:rsidRDefault="00BB07F2" w:rsidP="00527D0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BB07F2" w:rsidRPr="00CF7835" w:rsidRDefault="00BB07F2" w:rsidP="00527D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1/3/14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07F2" w:rsidRPr="00CF7835" w:rsidRDefault="00BB07F2" w:rsidP="00527D0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11 000.00 zł</w:t>
            </w:r>
          </w:p>
        </w:tc>
      </w:tr>
      <w:tr w:rsidR="00BB07F2" w:rsidRPr="00355C9D" w:rsidTr="004055DB">
        <w:tc>
          <w:tcPr>
            <w:tcW w:w="1276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BB07F2" w:rsidRPr="00CF7835" w:rsidRDefault="00BB07F2" w:rsidP="00527D0D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BB07F2" w:rsidRPr="00CF7835" w:rsidRDefault="00BB07F2" w:rsidP="00527D0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Al.</w:t>
            </w:r>
            <w:r w:rsidR="00527D0D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BB07F2">
              <w:rPr>
                <w:rFonts w:ascii="Arial" w:hAnsi="Arial" w:cs="Arial"/>
                <w:sz w:val="24"/>
                <w:szCs w:val="24"/>
              </w:rPr>
              <w:t>Jana Pawła II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132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B07F2" w:rsidRPr="00CF7835" w:rsidRDefault="00BB07F2" w:rsidP="00527D0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07F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7F2" w:rsidRPr="00CF7835" w:rsidRDefault="00BB07F2" w:rsidP="00527D0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07F2">
              <w:rPr>
                <w:rFonts w:ascii="Arial" w:hAnsi="Arial" w:cs="Arial"/>
                <w:sz w:val="24"/>
                <w:szCs w:val="24"/>
              </w:rPr>
              <w:t>52 644.00 zł</w:t>
            </w:r>
          </w:p>
        </w:tc>
      </w:tr>
    </w:tbl>
    <w:p w:rsidR="0069085C" w:rsidRPr="00355C9D" w:rsidRDefault="0069085C" w:rsidP="00527D0D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69085C" w:rsidRPr="00355C9D" w:rsidSect="00527D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29A" w:rsidRDefault="0053729A">
      <w:r>
        <w:separator/>
      </w:r>
    </w:p>
  </w:endnote>
  <w:endnote w:type="continuationSeparator" w:id="0">
    <w:p w:rsidR="0053729A" w:rsidRDefault="0053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0D" w:rsidRPr="00527D0D" w:rsidRDefault="00527D0D" w:rsidP="00527D0D">
    <w:pPr>
      <w:spacing w:line="276" w:lineRule="auto"/>
      <w:rPr>
        <w:rFonts w:ascii="Roboto" w:hAnsi="Roboto"/>
        <w:b/>
        <w:bCs/>
        <w:sz w:val="22"/>
        <w:szCs w:val="18"/>
      </w:rPr>
    </w:pPr>
    <w:r w:rsidRPr="00527D0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527D0D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27D0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27D0D" w:rsidRPr="00527D0D" w:rsidTr="004055DB">
      <w:tc>
        <w:tcPr>
          <w:tcW w:w="0" w:type="auto"/>
          <w:shd w:val="clear" w:color="auto" w:fill="auto"/>
          <w:vAlign w:val="center"/>
        </w:tcPr>
        <w:p w:rsidR="00527D0D" w:rsidRPr="00527D0D" w:rsidRDefault="00527D0D" w:rsidP="00527D0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27D0D" w:rsidRPr="00527D0D" w:rsidRDefault="00527D0D" w:rsidP="00527D0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27D0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27D0D" w:rsidRPr="00527D0D" w:rsidRDefault="00527D0D" w:rsidP="00527D0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27D0D" w:rsidRPr="00527D0D" w:rsidRDefault="00527D0D" w:rsidP="00527D0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27D0D" w:rsidRPr="00527D0D" w:rsidRDefault="00527D0D" w:rsidP="00527D0D">
    <w:pPr>
      <w:spacing w:line="276" w:lineRule="auto"/>
      <w:rPr>
        <w:rFonts w:ascii="Roboto" w:hAnsi="Roboto"/>
        <w:b/>
        <w:bCs/>
        <w:sz w:val="24"/>
        <w:szCs w:val="24"/>
      </w:rPr>
    </w:pPr>
    <w:r w:rsidRPr="00527D0D">
      <w:rPr>
        <w:rFonts w:ascii="Roboto" w:hAnsi="Roboto"/>
        <w:b/>
        <w:bCs/>
        <w:sz w:val="24"/>
        <w:szCs w:val="18"/>
      </w:rPr>
      <w:t>Kanclerz Politechniki Częstochowskiej</w:t>
    </w:r>
  </w:p>
  <w:p w:rsidR="00527D0D" w:rsidRPr="00527D0D" w:rsidRDefault="00527D0D" w:rsidP="00527D0D">
    <w:pPr>
      <w:spacing w:line="276" w:lineRule="auto"/>
      <w:rPr>
        <w:rFonts w:ascii="Roboto" w:hAnsi="Roboto"/>
        <w:sz w:val="24"/>
        <w:szCs w:val="24"/>
      </w:rPr>
    </w:pPr>
    <w:r w:rsidRPr="00527D0D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527D0D">
      <w:rPr>
        <w:rFonts w:ascii="Roboto" w:hAnsi="Roboto"/>
        <w:sz w:val="24"/>
        <w:szCs w:val="24"/>
      </w:rPr>
      <w:t>ul. Gen. J.H. Dąbrowskiego 69, 42-201 Częstochowa</w:t>
    </w:r>
  </w:p>
  <w:p w:rsidR="00527D0D" w:rsidRPr="00527D0D" w:rsidRDefault="00527D0D" w:rsidP="00527D0D">
    <w:pPr>
      <w:spacing w:line="276" w:lineRule="auto"/>
      <w:rPr>
        <w:rFonts w:ascii="Arial" w:hAnsi="Arial"/>
        <w:noProof/>
        <w:sz w:val="24"/>
        <w:szCs w:val="24"/>
      </w:rPr>
    </w:pPr>
    <w:r w:rsidRPr="00527D0D">
      <w:rPr>
        <w:rFonts w:ascii="Roboto" w:hAnsi="Roboto"/>
        <w:sz w:val="24"/>
        <w:szCs w:val="24"/>
      </w:rPr>
      <w:t>tel. +48 34 325 02 56, e-mail: kanclerz@pcz.pl</w:t>
    </w:r>
  </w:p>
  <w:p w:rsidR="00527D0D" w:rsidRPr="00527D0D" w:rsidRDefault="00527D0D" w:rsidP="00527D0D">
    <w:pPr>
      <w:rPr>
        <w:rFonts w:ascii="Roboto" w:hAnsi="Roboto"/>
        <w:b/>
        <w:sz w:val="24"/>
        <w:szCs w:val="24"/>
      </w:rPr>
    </w:pPr>
    <w:r w:rsidRPr="00527D0D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7D0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27D0D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72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29A" w:rsidRDefault="0053729A">
      <w:r>
        <w:separator/>
      </w:r>
    </w:p>
  </w:footnote>
  <w:footnote w:type="continuationSeparator" w:id="0">
    <w:p w:rsidR="0053729A" w:rsidRDefault="0053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7F2" w:rsidRDefault="00BB07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D0D" w:rsidRPr="00527D0D" w:rsidRDefault="00527D0D" w:rsidP="00527D0D">
    <w:pPr>
      <w:pStyle w:val="Nagwek"/>
      <w:rPr>
        <w:rFonts w:ascii="Arial" w:hAnsi="Arial"/>
        <w:sz w:val="22"/>
        <w:szCs w:val="22"/>
      </w:rPr>
    </w:pPr>
    <w:r>
      <w:tab/>
    </w:r>
    <w:r w:rsidRPr="00527D0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;mso-position-horizontal-relative:text;mso-position-vertical-relative:text">
          <v:imagedata r:id="rId1" o:title="PCz_logo_pol_poziom_mono"/>
        </v:shape>
      </w:pict>
    </w:r>
    <w:r w:rsidRPr="00527D0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;mso-position-horizontal-relative:text;mso-position-vertical-relative:text" strokeweight="1.5pt"/>
      </w:pict>
    </w:r>
  </w:p>
  <w:p w:rsidR="00527D0D" w:rsidRPr="00527D0D" w:rsidRDefault="00527D0D" w:rsidP="00527D0D">
    <w:pPr>
      <w:spacing w:after="160" w:line="259" w:lineRule="auto"/>
      <w:rPr>
        <w:rFonts w:ascii="Arial" w:hAnsi="Arial"/>
        <w:sz w:val="22"/>
        <w:szCs w:val="22"/>
      </w:rPr>
    </w:pPr>
  </w:p>
  <w:p w:rsidR="00BB07F2" w:rsidRDefault="00BB07F2" w:rsidP="00527D0D">
    <w:pPr>
      <w:pStyle w:val="Nagwek"/>
      <w:tabs>
        <w:tab w:val="clear" w:pos="4536"/>
        <w:tab w:val="clear" w:pos="9072"/>
        <w:tab w:val="left" w:pos="306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7F2" w:rsidRDefault="00BB07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29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7D0D"/>
    <w:rsid w:val="0053729A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B07F2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50EC542"/>
  <w15:chartTrackingRefBased/>
  <w15:docId w15:val="{23DE2B18-387A-4878-B05C-6161BF68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2024-10-10T10:01:00Z</dcterms:created>
  <dcterms:modified xsi:type="dcterms:W3CDTF">2024-10-10T10:01:00Z</dcterms:modified>
</cp:coreProperties>
</file>