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816D92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8B2330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B233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8B2330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B233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B233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8B2330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B233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B233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B2330" w:rsidRPr="007B107C" w:rsidTr="0008324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B2330" w:rsidRPr="007B107C" w:rsidRDefault="008B2330" w:rsidP="00083248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8B2330" w:rsidRPr="007B107C" w:rsidRDefault="008B2330" w:rsidP="00083248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B233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8B233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8B233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8B2330" w:rsidRPr="007B107C" w:rsidRDefault="008B2330" w:rsidP="00083248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8B2330" w:rsidRPr="007B107C" w:rsidRDefault="008B2330" w:rsidP="00083248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8B2330" w:rsidRPr="007B107C" w:rsidRDefault="008B2330" w:rsidP="00083248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8B2330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8B233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promocyjnych na potrzeby projektu pt. "Lokalni Rzecznicy Nauki na Uniwersytecie Morskim w Gdyni"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8B2330" w:rsidRPr="008B233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CRZP/133/2024/AZP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8B2330" w:rsidRPr="008B233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lastRenderedPageBreak/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 w:rsidSect="00816D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2330" w:rsidRDefault="008B2330" w:rsidP="008B2330">
      <w:pPr>
        <w:spacing w:after="0" w:line="240" w:lineRule="auto"/>
      </w:pPr>
      <w:r>
        <w:separator/>
      </w:r>
    </w:p>
  </w:endnote>
  <w:endnote w:type="continuationSeparator" w:id="0">
    <w:p w:rsidR="008B2330" w:rsidRDefault="008B2330" w:rsidP="008B23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330" w:rsidRDefault="008B23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330" w:rsidRDefault="008B233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330" w:rsidRDefault="008B23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2330" w:rsidRDefault="008B2330" w:rsidP="008B2330">
      <w:pPr>
        <w:spacing w:after="0" w:line="240" w:lineRule="auto"/>
      </w:pPr>
      <w:r>
        <w:separator/>
      </w:r>
    </w:p>
  </w:footnote>
  <w:footnote w:type="continuationSeparator" w:id="0">
    <w:p w:rsidR="008B2330" w:rsidRDefault="008B2330" w:rsidP="008B23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330" w:rsidRDefault="008B23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9606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936"/>
      <w:gridCol w:w="3388"/>
      <w:gridCol w:w="3282"/>
    </w:tblGrid>
    <w:tr w:rsidR="00816D92" w:rsidTr="00816D92">
      <w:trPr>
        <w:trHeight w:val="1295"/>
        <w:jc w:val="center"/>
      </w:trPr>
      <w:tc>
        <w:tcPr>
          <w:tcW w:w="2936" w:type="dxa"/>
          <w:tcBorders>
            <w:top w:val="nil"/>
            <w:left w:val="nil"/>
            <w:bottom w:val="nil"/>
            <w:right w:val="nil"/>
          </w:tcBorders>
          <w:hideMark/>
        </w:tcPr>
        <w:p w:rsidR="00816D92" w:rsidRDefault="00816D92" w:rsidP="00816D92">
          <w:pPr>
            <w:rPr>
              <w:sz w:val="24"/>
              <w:szCs w:val="24"/>
            </w:rPr>
          </w:pPr>
          <w:r>
            <w:rPr>
              <w:noProof/>
              <w:lang w:eastAsia="pl-PL"/>
            </w:rPr>
            <w:drawing>
              <wp:inline distT="0" distB="0" distL="0" distR="0" wp14:anchorId="3F2AF8F8" wp14:editId="6E9E1569">
                <wp:extent cx="1733550" cy="971550"/>
                <wp:effectExtent l="0" t="0" r="0" b="0"/>
                <wp:docPr id="13" name="Obraz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2428768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3355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88" w:type="dxa"/>
          <w:tcBorders>
            <w:top w:val="nil"/>
            <w:left w:val="nil"/>
            <w:bottom w:val="nil"/>
            <w:right w:val="nil"/>
          </w:tcBorders>
        </w:tcPr>
        <w:p w:rsidR="00816D92" w:rsidRDefault="00816D92" w:rsidP="00816D92">
          <w:pPr>
            <w:rPr>
              <w:sz w:val="36"/>
              <w:szCs w:val="36"/>
            </w:rPr>
          </w:pPr>
        </w:p>
        <w:p w:rsidR="00816D92" w:rsidRDefault="00816D92" w:rsidP="00816D92">
          <w:r>
            <w:rPr>
              <w:noProof/>
              <w:lang w:eastAsia="pl-PL"/>
            </w:rPr>
            <w:drawing>
              <wp:inline distT="0" distB="0" distL="0" distR="0" wp14:anchorId="41A85CBF" wp14:editId="72FAF21C">
                <wp:extent cx="2047875" cy="638175"/>
                <wp:effectExtent l="0" t="0" r="0" b="0"/>
                <wp:docPr id="14" name="Obraz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78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2" w:type="dxa"/>
          <w:tcBorders>
            <w:top w:val="nil"/>
            <w:left w:val="nil"/>
            <w:bottom w:val="nil"/>
            <w:right w:val="nil"/>
          </w:tcBorders>
        </w:tcPr>
        <w:p w:rsidR="00816D92" w:rsidRDefault="00816D92" w:rsidP="00816D92">
          <w:pPr>
            <w:spacing w:after="80" w:line="360" w:lineRule="auto"/>
          </w:pPr>
        </w:p>
        <w:p w:rsidR="00816D92" w:rsidRDefault="00816D92" w:rsidP="00816D92">
          <w:pPr>
            <w:jc w:val="right"/>
            <w:rPr>
              <w:sz w:val="24"/>
              <w:szCs w:val="24"/>
            </w:rPr>
          </w:pPr>
          <w:r>
            <w:rPr>
              <w:noProof/>
              <w:lang w:eastAsia="pl-PL"/>
            </w:rPr>
            <w:drawing>
              <wp:inline distT="0" distB="0" distL="0" distR="0" wp14:anchorId="20271D80" wp14:editId="17A37EC2">
                <wp:extent cx="1743075" cy="581025"/>
                <wp:effectExtent l="0" t="0" r="9525" b="9525"/>
                <wp:docPr id="15" name="Obraz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440006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307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B2330" w:rsidRDefault="008B23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330" w:rsidRDefault="008B23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07"/>
    <w:rsid w:val="00057A07"/>
    <w:rsid w:val="002621C4"/>
    <w:rsid w:val="007B107C"/>
    <w:rsid w:val="007C7D43"/>
    <w:rsid w:val="00816D92"/>
    <w:rsid w:val="00843802"/>
    <w:rsid w:val="008750B3"/>
    <w:rsid w:val="008B2330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ACF61F"/>
  <w15:chartTrackingRefBased/>
  <w15:docId w15:val="{A3379F17-F43A-424A-BB18-EB51DCD5E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B23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330"/>
  </w:style>
  <w:style w:type="paragraph" w:styleId="Stopka">
    <w:name w:val="footer"/>
    <w:basedOn w:val="Normalny"/>
    <w:link w:val="StopkaZnak"/>
    <w:uiPriority w:val="99"/>
    <w:unhideWhenUsed/>
    <w:rsid w:val="008B23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330"/>
  </w:style>
  <w:style w:type="table" w:styleId="Tabela-Siatka">
    <w:name w:val="Table Grid"/>
    <w:basedOn w:val="Standardowy"/>
    <w:uiPriority w:val="39"/>
    <w:rsid w:val="00816D92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16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6D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392</Words>
  <Characters>2356</Characters>
  <Application>Microsoft Office Word</Application>
  <DocSecurity>0</DocSecurity>
  <Lines>19</Lines>
  <Paragraphs>5</Paragraphs>
  <ScaleCrop>false</ScaleCrop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2024-10-09T07:21:00Z</cp:lastPrinted>
  <dcterms:created xsi:type="dcterms:W3CDTF">2024-10-09T07:21:00Z</dcterms:created>
  <dcterms:modified xsi:type="dcterms:W3CDTF">2024-10-09T07:21:00Z</dcterms:modified>
</cp:coreProperties>
</file>