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C38E0" w:rsidRPr="00DC38E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C38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38E0">
        <w:rPr>
          <w:rFonts w:ascii="Arial" w:hAnsi="Arial" w:cs="Arial"/>
        </w:rPr>
        <w:t>Politechnika Częstochowska</w:t>
      </w:r>
    </w:p>
    <w:p w:rsidR="006676AE" w:rsidRPr="0012157F" w:rsidRDefault="00DC38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38E0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DC38E0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C38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C38E0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DC38E0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38E0" w:rsidRPr="0012157F" w:rsidTr="00EF6044">
        <w:tc>
          <w:tcPr>
            <w:tcW w:w="9104" w:type="dxa"/>
            <w:shd w:val="clear" w:color="auto" w:fill="D9D9D9"/>
          </w:tcPr>
          <w:p w:rsidR="00DC38E0" w:rsidRPr="0012157F" w:rsidRDefault="00DC38E0" w:rsidP="00EF604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C38E0" w:rsidRPr="0012157F" w:rsidRDefault="00DC38E0" w:rsidP="00EF604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C38E0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C38E0" w:rsidRPr="00612283" w:rsidRDefault="00DC38E0" w:rsidP="00EF604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C38E0" w:rsidRPr="0012157F" w:rsidRDefault="00DC38E0" w:rsidP="00EF604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C38E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38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systemu przechwytywania ruchu  dla  Wydziału Informatyki i Sztucznej Inteligencji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C38E0" w:rsidRPr="00A2540E" w:rsidTr="00EF6044">
        <w:tc>
          <w:tcPr>
            <w:tcW w:w="2269" w:type="dxa"/>
            <w:shd w:val="clear" w:color="auto" w:fill="auto"/>
          </w:tcPr>
          <w:p w:rsidR="00DC38E0" w:rsidRPr="00A2540E" w:rsidRDefault="00DC38E0" w:rsidP="00EF60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38E0" w:rsidRPr="00A2540E" w:rsidRDefault="00DC38E0" w:rsidP="00EF60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38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RK-NZ.261.78.2024.AR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C38E0" w:rsidRPr="00DC38E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E42693" w:rsidP="00E42693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 xml:space="preserve"> 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582" w:rsidRDefault="00420582" w:rsidP="0038231F">
      <w:pPr>
        <w:spacing w:after="0" w:line="240" w:lineRule="auto"/>
      </w:pPr>
      <w:r>
        <w:separator/>
      </w:r>
    </w:p>
  </w:endnote>
  <w:endnote w:type="continuationSeparator" w:id="0">
    <w:p w:rsidR="00420582" w:rsidRDefault="004205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E0" w:rsidRDefault="00DC38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269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269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E0" w:rsidRDefault="00DC3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582" w:rsidRDefault="00420582" w:rsidP="0038231F">
      <w:pPr>
        <w:spacing w:after="0" w:line="240" w:lineRule="auto"/>
      </w:pPr>
      <w:r>
        <w:separator/>
      </w:r>
    </w:p>
  </w:footnote>
  <w:footnote w:type="continuationSeparator" w:id="0">
    <w:p w:rsidR="00420582" w:rsidRDefault="0042058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E0" w:rsidRDefault="00DC38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E0" w:rsidRDefault="00DC38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8E0" w:rsidRDefault="00DC38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58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2058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38E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93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E140C1-FA16-4D57-8EB4-348093B68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4E502-DB6B-49D7-9BDE-555A45E83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2024-10-01T10:10:00Z</dcterms:created>
  <dcterms:modified xsi:type="dcterms:W3CDTF">2024-10-01T10:10:00Z</dcterms:modified>
</cp:coreProperties>
</file>