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7B505F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8A3DD9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A3DD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8A3DD9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A3DD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A3DD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8A3DD9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A3DD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A3DD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A3DD9" w:rsidRPr="007B107C" w:rsidTr="00E3695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A3DD9" w:rsidRPr="007B107C" w:rsidRDefault="008A3DD9" w:rsidP="00E36957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8A3DD9" w:rsidRPr="007B107C" w:rsidRDefault="008A3DD9" w:rsidP="00E36957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A3DD9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8A3DD9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8A3DD9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8A3DD9" w:rsidRPr="007B107C" w:rsidRDefault="008A3DD9" w:rsidP="00E36957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8A3DD9" w:rsidRPr="007B107C" w:rsidRDefault="008A3DD9" w:rsidP="00E36957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8A3DD9" w:rsidRPr="007B107C" w:rsidRDefault="008A3DD9" w:rsidP="00E36957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8A3DD9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8A3DD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Kompleksowa usługa projektowania oraz druku wizytówek z sukcesywnymi dostawami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8A3DD9" w:rsidRPr="008A3DD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CRZP/132/2024/AZP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8A3DD9" w:rsidRPr="008A3DD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3DD9" w:rsidRDefault="008A3DD9" w:rsidP="008A3DD9">
      <w:pPr>
        <w:spacing w:after="0" w:line="240" w:lineRule="auto"/>
      </w:pPr>
      <w:r>
        <w:separator/>
      </w:r>
    </w:p>
  </w:endnote>
  <w:endnote w:type="continuationSeparator" w:id="0">
    <w:p w:rsidR="008A3DD9" w:rsidRDefault="008A3DD9" w:rsidP="008A3D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DD9" w:rsidRDefault="008A3D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DD9" w:rsidRDefault="008A3DD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DD9" w:rsidRDefault="008A3D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3DD9" w:rsidRDefault="008A3DD9" w:rsidP="008A3DD9">
      <w:pPr>
        <w:spacing w:after="0" w:line="240" w:lineRule="auto"/>
      </w:pPr>
      <w:r>
        <w:separator/>
      </w:r>
    </w:p>
  </w:footnote>
  <w:footnote w:type="continuationSeparator" w:id="0">
    <w:p w:rsidR="008A3DD9" w:rsidRDefault="008A3DD9" w:rsidP="008A3D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DD9" w:rsidRDefault="008A3D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DD9" w:rsidRDefault="008A3D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DD9" w:rsidRDefault="008A3D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D05"/>
    <w:rsid w:val="002621C4"/>
    <w:rsid w:val="007B107C"/>
    <w:rsid w:val="007B505F"/>
    <w:rsid w:val="007C7D43"/>
    <w:rsid w:val="00843802"/>
    <w:rsid w:val="008750B3"/>
    <w:rsid w:val="008A3DD9"/>
    <w:rsid w:val="00C31816"/>
    <w:rsid w:val="00E4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DBA6A721-A52F-4240-A1D1-0A066A980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A3D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3DD9"/>
  </w:style>
  <w:style w:type="paragraph" w:styleId="Stopka">
    <w:name w:val="footer"/>
    <w:basedOn w:val="Normalny"/>
    <w:link w:val="StopkaZnak"/>
    <w:uiPriority w:val="99"/>
    <w:unhideWhenUsed/>
    <w:rsid w:val="008A3D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3DD9"/>
  </w:style>
  <w:style w:type="paragraph" w:styleId="Tekstdymka">
    <w:name w:val="Balloon Text"/>
    <w:basedOn w:val="Normalny"/>
    <w:link w:val="TekstdymkaZnak"/>
    <w:uiPriority w:val="99"/>
    <w:semiHidden/>
    <w:unhideWhenUsed/>
    <w:rsid w:val="007B50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50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387</Words>
  <Characters>2328</Characters>
  <Application>Microsoft Office Word</Application>
  <DocSecurity>0</DocSecurity>
  <Lines>19</Lines>
  <Paragraphs>5</Paragraphs>
  <ScaleCrop>false</ScaleCrop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2024-10-08T05:45:00Z</cp:lastPrinted>
  <dcterms:created xsi:type="dcterms:W3CDTF">2024-10-08T05:45:00Z</dcterms:created>
  <dcterms:modified xsi:type="dcterms:W3CDTF">2024-10-08T05:45:00Z</dcterms:modified>
</cp:coreProperties>
</file>