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Pr="00057BDE" w:rsidRDefault="004F1B7B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057BDE"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 w:rsidRPr="00057BD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82273" w:rsidRPr="00057BDE" w:rsidRDefault="004F1B7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Pr="00057BDE" w:rsidRDefault="004F1B7B">
            <w:p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057BD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57BD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57BD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Pr="00057BDE" w:rsidRDefault="004F1B7B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 w:rsidR="00057BD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 w:rsidRPr="00057BDE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4F1B7B">
      <w:pPr>
        <w:widowControl w:val="0"/>
        <w:autoSpaceDE w:val="0"/>
        <w:spacing w:before="360" w:after="120"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57BDE">
        <w:rPr>
          <w:rFonts w:ascii="Times New Roman" w:hAnsi="Times New Roman"/>
          <w:sz w:val="24"/>
          <w:szCs w:val="24"/>
        </w:rPr>
        <w:t>ustawy z dnia 11 września 2019 r. Prawo zamówień</w:t>
      </w:r>
      <w:r w:rsidR="00D8251B">
        <w:rPr>
          <w:rFonts w:ascii="Times New Roman" w:hAnsi="Times New Roman"/>
          <w:sz w:val="24"/>
          <w:szCs w:val="24"/>
        </w:rPr>
        <w:t xml:space="preserve"> publicznych (</w:t>
      </w:r>
      <w:proofErr w:type="spellStart"/>
      <w:r w:rsidR="00D8251B">
        <w:rPr>
          <w:rFonts w:ascii="Times New Roman" w:hAnsi="Times New Roman"/>
          <w:sz w:val="24"/>
          <w:szCs w:val="24"/>
        </w:rPr>
        <w:t>t.j</w:t>
      </w:r>
      <w:proofErr w:type="spellEnd"/>
      <w:r w:rsidR="00D8251B">
        <w:rPr>
          <w:rFonts w:ascii="Times New Roman" w:hAnsi="Times New Roman"/>
          <w:sz w:val="24"/>
          <w:szCs w:val="24"/>
        </w:rPr>
        <w:t>. Dz. U. z 2024 r. poz. 1320</w:t>
      </w:r>
      <w:r w:rsidRPr="00057BDE">
        <w:rPr>
          <w:rFonts w:ascii="Times New Roman" w:hAnsi="Times New Roman"/>
          <w:sz w:val="24"/>
          <w:szCs w:val="24"/>
        </w:rPr>
        <w:t>), że w ramach zamówienia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082273" w:rsidRPr="00057BDE" w:rsidRDefault="004F1B7B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„Dostawa </w:t>
      </w:r>
      <w:r w:rsidR="00302DB0">
        <w:rPr>
          <w:rFonts w:ascii="Times New Roman" w:eastAsia="Times New Roman" w:hAnsi="Times New Roman"/>
          <w:b/>
          <w:sz w:val="24"/>
          <w:szCs w:val="24"/>
          <w:lang w:eastAsia="pl-PL"/>
        </w:rPr>
        <w:t>sprzętu medycznego</w:t>
      </w:r>
      <w:r w:rsidR="00D825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 materiałów opatrunkowych – część 2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082273" w:rsidRPr="00057BDE" w:rsidRDefault="004F1B7B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D8251B">
        <w:rPr>
          <w:rFonts w:ascii="Times New Roman" w:hAnsi="Times New Roman"/>
          <w:sz w:val="24"/>
          <w:szCs w:val="24"/>
        </w:rPr>
        <w:t>PN/25</w:t>
      </w:r>
      <w:r w:rsidRPr="00057BDE">
        <w:rPr>
          <w:rFonts w:ascii="Times New Roman" w:hAnsi="Times New Roman"/>
          <w:sz w:val="24"/>
          <w:szCs w:val="24"/>
        </w:rPr>
        <w:t>2/</w:t>
      </w:r>
      <w:r w:rsidR="00D8251B">
        <w:rPr>
          <w:rFonts w:ascii="Times New Roman" w:hAnsi="Times New Roman"/>
          <w:sz w:val="24"/>
          <w:szCs w:val="24"/>
        </w:rPr>
        <w:t>SM/16</w:t>
      </w:r>
      <w:r w:rsidR="00302DB0">
        <w:rPr>
          <w:rFonts w:ascii="Times New Roman" w:hAnsi="Times New Roman"/>
          <w:sz w:val="24"/>
          <w:szCs w:val="24"/>
        </w:rPr>
        <w:t>/24</w:t>
      </w:r>
      <w:bookmarkStart w:id="1" w:name="_GoBack"/>
      <w:bookmarkEnd w:id="1"/>
    </w:p>
    <w:p w:rsidR="00082273" w:rsidRPr="00057BDE" w:rsidRDefault="004F1B7B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następujące dostawy/usługi, wykonają wskazani niżej Wykonawcy wspólnie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Wykaz realizowanych dostaw/usług</w:t>
            </w: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082273">
      <w:pPr>
        <w:widowControl w:val="0"/>
        <w:autoSpaceDE w:val="0"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82273" w:rsidRPr="00DE3987" w:rsidRDefault="00082273">
      <w:pPr>
        <w:widowControl w:val="0"/>
        <w:autoSpaceDE w:val="0"/>
        <w:spacing w:after="600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82273" w:rsidRPr="00DE3987" w:rsidRDefault="004F1B7B">
      <w:pPr>
        <w:ind w:left="3828"/>
        <w:jc w:val="center"/>
        <w:rPr>
          <w:rFonts w:ascii="Times New Roman" w:hAnsi="Times New Roman"/>
          <w:iCs/>
          <w:sz w:val="20"/>
          <w:szCs w:val="20"/>
        </w:rPr>
      </w:pPr>
      <w:r w:rsidRPr="00DE3987">
        <w:rPr>
          <w:rFonts w:ascii="Times New Roman" w:hAnsi="Times New Roman"/>
          <w:iCs/>
          <w:sz w:val="20"/>
          <w:szCs w:val="20"/>
        </w:rPr>
        <w:t xml:space="preserve">               NALEŻY PODPISAĆ ELEKTRONICZNIE </w:t>
      </w:r>
    </w:p>
    <w:p w:rsidR="00082273" w:rsidRPr="00DE3987" w:rsidRDefault="004F1B7B">
      <w:pPr>
        <w:ind w:left="4900"/>
        <w:jc w:val="center"/>
        <w:rPr>
          <w:rFonts w:ascii="Times New Roman" w:hAnsi="Times New Roman"/>
          <w:iCs/>
          <w:sz w:val="20"/>
          <w:szCs w:val="20"/>
        </w:rPr>
      </w:pPr>
      <w:r w:rsidRPr="00DE3987">
        <w:rPr>
          <w:rFonts w:ascii="Times New Roman" w:hAnsi="Times New Roman"/>
          <w:iCs/>
          <w:sz w:val="20"/>
          <w:szCs w:val="20"/>
        </w:rPr>
        <w:t>(PODPISEM KWALIFIKOWANYM)</w:t>
      </w: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4F1B7B">
      <w:pPr>
        <w:spacing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082273" w:rsidRPr="00057BDE">
      <w:footerReference w:type="default" r:id="rId7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29A" w:rsidRDefault="0022329A">
      <w:pPr>
        <w:spacing w:after="0"/>
      </w:pPr>
      <w:r>
        <w:separator/>
      </w:r>
    </w:p>
  </w:endnote>
  <w:endnote w:type="continuationSeparator" w:id="0">
    <w:p w:rsidR="0022329A" w:rsidRDefault="002232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B2154F" wp14:editId="04E8191F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6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2232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29A" w:rsidRDefault="0022329A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22329A" w:rsidRDefault="0022329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57BDE"/>
    <w:rsid w:val="00082273"/>
    <w:rsid w:val="0022329A"/>
    <w:rsid w:val="00237770"/>
    <w:rsid w:val="00302DB0"/>
    <w:rsid w:val="003338B0"/>
    <w:rsid w:val="0034762C"/>
    <w:rsid w:val="003E71DB"/>
    <w:rsid w:val="004B2634"/>
    <w:rsid w:val="004F1B7B"/>
    <w:rsid w:val="005419AE"/>
    <w:rsid w:val="005F621F"/>
    <w:rsid w:val="00604539"/>
    <w:rsid w:val="007737FE"/>
    <w:rsid w:val="009D7C89"/>
    <w:rsid w:val="00CC41B0"/>
    <w:rsid w:val="00CC6549"/>
    <w:rsid w:val="00CD3B0B"/>
    <w:rsid w:val="00D71CC2"/>
    <w:rsid w:val="00D8251B"/>
    <w:rsid w:val="00DE3987"/>
    <w:rsid w:val="00E222A9"/>
    <w:rsid w:val="00EB0AA0"/>
    <w:rsid w:val="00F0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2024-10-01T12:21:00Z</cp:lastPrinted>
  <dcterms:created xsi:type="dcterms:W3CDTF">2024-09-20T05:44:00Z</dcterms:created>
  <dcterms:modified xsi:type="dcterms:W3CDTF">2024-10-01T12:21:00Z</dcterms:modified>
</cp:coreProperties>
</file>