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4B7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5528" w:rsidRPr="00B25528">
        <w:rPr>
          <w:b/>
        </w:rPr>
        <w:t>CRZP/130/2024/AZP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5528" w:rsidRPr="004A5DB6" w:rsidTr="0058557D">
        <w:tc>
          <w:tcPr>
            <w:tcW w:w="9212" w:type="dxa"/>
            <w:shd w:val="clear" w:color="auto" w:fill="auto"/>
          </w:tcPr>
          <w:p w:rsidR="00B25528" w:rsidRPr="004A5DB6" w:rsidRDefault="00B25528" w:rsidP="005855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25528" w:rsidRPr="004A5DB6" w:rsidRDefault="00B25528" w:rsidP="0058557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5528">
              <w:t>(</w:t>
            </w:r>
            <w:proofErr w:type="spellStart"/>
            <w:r w:rsidRPr="00B25528">
              <w:t>t.j</w:t>
            </w:r>
            <w:proofErr w:type="spellEnd"/>
            <w:r w:rsidRPr="00B25528">
              <w:t>. Dz. U. z 2023r. poz. 1605)</w:t>
            </w:r>
            <w:r w:rsidRPr="004A5DB6">
              <w:t xml:space="preserve"> (dalej jako: ustawa Pzp), dotyczące:</w:t>
            </w:r>
          </w:p>
          <w:p w:rsidR="00B25528" w:rsidRPr="004A5DB6" w:rsidRDefault="00B25528" w:rsidP="005855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25528" w:rsidRPr="004A5DB6" w:rsidRDefault="00B25528" w:rsidP="005855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25528" w:rsidRPr="004A5DB6" w:rsidRDefault="00B25528" w:rsidP="0058557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5528" w:rsidRPr="00B255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25528" w:rsidP="005434B3">
      <w:pPr>
        <w:spacing w:after="240" w:line="276" w:lineRule="auto"/>
        <w:jc w:val="center"/>
      </w:pPr>
      <w:r w:rsidRPr="00B25528">
        <w:rPr>
          <w:b/>
        </w:rPr>
        <w:t>Usługa cateringowa dla uczestników wykładów popularnonaukowych, realizowanych w projekcie pt. "Lokalni Rzecznicy Nauki na Uniwersytecie Morskim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</w:t>
      </w:r>
      <w:r w:rsidRPr="004A5DB6">
        <w:lastRenderedPageBreak/>
        <w:t xml:space="preserve">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024B7F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024B7F">
        <w:t>dnia ………….……. r.</w:t>
      </w:r>
      <w:r w:rsidRPr="00024B7F">
        <w:rPr>
          <w:sz w:val="20"/>
          <w:szCs w:val="20"/>
        </w:rPr>
        <w:t xml:space="preserve"> </w:t>
      </w:r>
    </w:p>
    <w:p w:rsidR="00023477" w:rsidRPr="00024B7F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  <w:t>…………………………………………</w:t>
      </w:r>
    </w:p>
    <w:p w:rsidR="00023477" w:rsidRPr="00024B7F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4B7F">
        <w:rPr>
          <w:i/>
          <w:sz w:val="16"/>
          <w:szCs w:val="16"/>
        </w:rPr>
        <w:t>(podpis)</w:t>
      </w:r>
    </w:p>
    <w:p w:rsidR="00023477" w:rsidRPr="00024B7F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24B7F" w:rsidRDefault="004F23F7" w:rsidP="000857C0">
      <w:pPr>
        <w:spacing w:after="120" w:line="276" w:lineRule="auto"/>
        <w:jc w:val="both"/>
      </w:pPr>
      <w:r w:rsidRPr="00024B7F">
        <w:t>Oświadczam,</w:t>
      </w:r>
      <w:r w:rsidR="00313417" w:rsidRPr="00024B7F">
        <w:t xml:space="preserve"> że spełniam</w:t>
      </w:r>
      <w:r w:rsidR="004541F9" w:rsidRPr="00024B7F">
        <w:t>, określone przez Zamawiającego,</w:t>
      </w:r>
      <w:r w:rsidR="00313417" w:rsidRPr="00024B7F">
        <w:t xml:space="preserve"> warunki udziału </w:t>
      </w:r>
      <w:r w:rsidR="004541F9" w:rsidRPr="00024B7F">
        <w:t>w postępowaniu:</w:t>
      </w:r>
      <w:r w:rsidR="00024B7F">
        <w:t xml:space="preserve"> brak</w:t>
      </w:r>
    </w:p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4B7F" w:rsidRPr="00024B7F" w:rsidRDefault="00024B7F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024B7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4B7F">
        <w:rPr>
          <w:sz w:val="20"/>
          <w:szCs w:val="20"/>
        </w:rPr>
        <w:t xml:space="preserve">…………….……. </w:t>
      </w:r>
      <w:r w:rsidRPr="00024B7F">
        <w:rPr>
          <w:i/>
          <w:sz w:val="16"/>
          <w:szCs w:val="16"/>
        </w:rPr>
        <w:t>(miejscowość),</w:t>
      </w:r>
      <w:r w:rsidRPr="00024B7F">
        <w:rPr>
          <w:i/>
          <w:sz w:val="18"/>
          <w:szCs w:val="18"/>
        </w:rPr>
        <w:t xml:space="preserve"> </w:t>
      </w:r>
      <w:r w:rsidRPr="00024B7F">
        <w:rPr>
          <w:sz w:val="20"/>
          <w:szCs w:val="20"/>
        </w:rPr>
        <w:t xml:space="preserve">dnia ………….……. r. </w:t>
      </w:r>
    </w:p>
    <w:p w:rsidR="00025C8D" w:rsidRPr="00024B7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</w:r>
      <w:r w:rsidRPr="00024B7F">
        <w:rPr>
          <w:sz w:val="20"/>
          <w:szCs w:val="20"/>
        </w:rPr>
        <w:tab/>
        <w:t>…………………………………………</w:t>
      </w:r>
    </w:p>
    <w:p w:rsidR="00F8042D" w:rsidRPr="00024B7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4B7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24B7F">
        <w:t xml:space="preserve">Oświadczam, że wszystkie informacje podane w powyższych oświadczeniach są aktualne </w:t>
      </w:r>
      <w:r w:rsidR="00FE4E2B" w:rsidRPr="00024B7F">
        <w:br/>
      </w:r>
      <w:r w:rsidRPr="00024B7F">
        <w:t xml:space="preserve">i zgodne z prawdą oraz zostały przedstawione z pełną świadomością konsekwencji wprowadzenia </w:t>
      </w:r>
      <w:r w:rsidR="00950F2A" w:rsidRPr="00024B7F">
        <w:t>Z</w:t>
      </w:r>
      <w:r w:rsidRPr="00024B7F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A48" w:rsidRDefault="00DE7A48" w:rsidP="0038231F">
      <w:pPr>
        <w:spacing w:after="0" w:line="240" w:lineRule="auto"/>
      </w:pPr>
      <w:r>
        <w:separator/>
      </w:r>
    </w:p>
  </w:endnote>
  <w:endnote w:type="continuationSeparator" w:id="0">
    <w:p w:rsidR="00DE7A48" w:rsidRDefault="00DE7A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A48" w:rsidRDefault="00DE7A48" w:rsidP="0038231F">
      <w:pPr>
        <w:spacing w:after="0" w:line="240" w:lineRule="auto"/>
      </w:pPr>
      <w:r>
        <w:separator/>
      </w:r>
    </w:p>
  </w:footnote>
  <w:footnote w:type="continuationSeparator" w:id="0">
    <w:p w:rsidR="00DE7A48" w:rsidRDefault="00DE7A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024B7F" w:rsidTr="00024B7F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:rsidR="00024B7F" w:rsidRDefault="00024B7F" w:rsidP="00024B7F">
          <w:pPr>
            <w:spacing w:after="0" w:line="240" w:lineRule="auto"/>
            <w:rPr>
              <w:sz w:val="24"/>
              <w:szCs w:val="24"/>
            </w:rPr>
          </w:pPr>
          <w:r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24287683" o:spid="_x0000_i1025" type="#_x0000_t75" style="width:136.5pt;height:76.5pt;visibility:visible;mso-wrap-style:square">
                <v:imagedata r:id="rId1" o:title=""/>
              </v:shape>
            </w:pict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:rsidR="00024B7F" w:rsidRDefault="00024B7F" w:rsidP="00024B7F">
          <w:pPr>
            <w:spacing w:after="0" w:line="240" w:lineRule="auto"/>
            <w:rPr>
              <w:sz w:val="36"/>
              <w:szCs w:val="36"/>
            </w:rPr>
          </w:pPr>
        </w:p>
        <w:p w:rsidR="00024B7F" w:rsidRDefault="00024B7F" w:rsidP="00024B7F">
          <w:pPr>
            <w:spacing w:after="0" w:line="240" w:lineRule="auto"/>
          </w:pPr>
          <w:r>
            <w:rPr>
              <w:noProof/>
              <w:lang w:eastAsia="pl-PL"/>
            </w:rPr>
            <w:pict>
              <v:shape id="Obraz 3" o:spid="_x0000_i1026" type="#_x0000_t75" style="width:161.25pt;height:50.25pt;visibility:visible;mso-wrap-style:square">
                <v:imagedata r:id="rId2" o:title=""/>
              </v:shape>
            </w:pict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:rsidR="00024B7F" w:rsidRDefault="00024B7F" w:rsidP="00024B7F">
          <w:pPr>
            <w:spacing w:after="80" w:line="360" w:lineRule="auto"/>
          </w:pPr>
        </w:p>
        <w:p w:rsidR="00024B7F" w:rsidRDefault="00024B7F" w:rsidP="00024B7F">
          <w:pPr>
            <w:spacing w:after="0"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pict>
              <v:shape id="Obraz 2144000688" o:spid="_x0000_i1027" type="#_x0000_t75" style="width:137.25pt;height:45.75pt;visibility:visible;mso-wrap-style:square">
                <v:imagedata r:id="rId3" o:title=""/>
              </v:shape>
            </w:pict>
          </w:r>
        </w:p>
      </w:tc>
    </w:tr>
  </w:tbl>
  <w:p w:rsidR="00C9286F" w:rsidRPr="00024B7F" w:rsidRDefault="00C9286F" w:rsidP="00024B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A48"/>
    <w:rsid w:val="00023477"/>
    <w:rsid w:val="000247FF"/>
    <w:rsid w:val="00024B7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528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A4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DA02468"/>
  <w15:chartTrackingRefBased/>
  <w15:docId w15:val="{FB0F0143-0C5D-4270-97C3-047595042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1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0869A-A4D8-4A8A-813E-1033EE86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2024-10-01T11:31:00Z</cp:lastPrinted>
  <dcterms:created xsi:type="dcterms:W3CDTF">2024-10-01T11:31:00Z</dcterms:created>
  <dcterms:modified xsi:type="dcterms:W3CDTF">2024-10-01T11:31:00Z</dcterms:modified>
</cp:coreProperties>
</file>