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C3F4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80E8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80E8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80E8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80E8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80E85" w:rsidRPr="007B107C" w:rsidTr="00C0271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80E85" w:rsidRPr="007B107C" w:rsidRDefault="00780E85" w:rsidP="00C0271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80E85" w:rsidRPr="007B107C" w:rsidRDefault="00780E85" w:rsidP="00C0271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80E8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80E8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80E8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80E85" w:rsidRPr="007B107C" w:rsidRDefault="00780E85" w:rsidP="00C0271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80E85" w:rsidRPr="007B107C" w:rsidRDefault="00780E85" w:rsidP="00C0271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80E85" w:rsidRPr="007B107C" w:rsidRDefault="00780E85" w:rsidP="00C0271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80E8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80E8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czterodzielne dla UMG na rok 2025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80E85" w:rsidRPr="00780E8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CRZP/131/2024/AZP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80E85" w:rsidRPr="00780E8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E85" w:rsidRDefault="00780E85" w:rsidP="00780E85">
      <w:pPr>
        <w:spacing w:after="0" w:line="240" w:lineRule="auto"/>
      </w:pPr>
      <w:r>
        <w:separator/>
      </w:r>
    </w:p>
  </w:endnote>
  <w:endnote w:type="continuationSeparator" w:id="0">
    <w:p w:rsidR="00780E85" w:rsidRDefault="00780E85" w:rsidP="0078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E85" w:rsidRDefault="00780E85" w:rsidP="00780E85">
      <w:pPr>
        <w:spacing w:after="0" w:line="240" w:lineRule="auto"/>
      </w:pPr>
      <w:r>
        <w:separator/>
      </w:r>
    </w:p>
  </w:footnote>
  <w:footnote w:type="continuationSeparator" w:id="0">
    <w:p w:rsidR="00780E85" w:rsidRDefault="00780E85" w:rsidP="00780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85" w:rsidRDefault="00780E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92"/>
    <w:rsid w:val="002621C4"/>
    <w:rsid w:val="00780E85"/>
    <w:rsid w:val="007B107C"/>
    <w:rsid w:val="007C7D43"/>
    <w:rsid w:val="00843802"/>
    <w:rsid w:val="008750B3"/>
    <w:rsid w:val="009B3F92"/>
    <w:rsid w:val="00BC3F48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919AA05-DA02-454F-937D-4933A17E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0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E85"/>
  </w:style>
  <w:style w:type="paragraph" w:styleId="Stopka">
    <w:name w:val="footer"/>
    <w:basedOn w:val="Normalny"/>
    <w:link w:val="StopkaZnak"/>
    <w:uiPriority w:val="99"/>
    <w:unhideWhenUsed/>
    <w:rsid w:val="00780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E85"/>
  </w:style>
  <w:style w:type="paragraph" w:styleId="Tekstdymka">
    <w:name w:val="Balloon Text"/>
    <w:basedOn w:val="Normalny"/>
    <w:link w:val="TekstdymkaZnak"/>
    <w:uiPriority w:val="99"/>
    <w:semiHidden/>
    <w:unhideWhenUsed/>
    <w:rsid w:val="00BC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2024-10-03T06:58:00Z</cp:lastPrinted>
  <dcterms:created xsi:type="dcterms:W3CDTF">2024-10-03T06:58:00Z</dcterms:created>
  <dcterms:modified xsi:type="dcterms:W3CDTF">2024-10-03T06:58:00Z</dcterms:modified>
</cp:coreProperties>
</file>