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22EC8" w:rsidRPr="00B22EC8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B22EC8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22EC8">
        <w:rPr>
          <w:rFonts w:ascii="Arial" w:hAnsi="Arial" w:cs="Arial"/>
        </w:rPr>
        <w:t>Politechnika Częstochowska</w:t>
      </w:r>
    </w:p>
    <w:p w:rsidR="006676AE" w:rsidRPr="0012157F" w:rsidRDefault="00B22EC8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B22EC8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B22EC8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B22EC8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B22EC8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B22EC8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22EC8" w:rsidRPr="0012157F" w:rsidTr="00E63517">
        <w:tc>
          <w:tcPr>
            <w:tcW w:w="9104" w:type="dxa"/>
            <w:shd w:val="clear" w:color="auto" w:fill="D9D9D9"/>
          </w:tcPr>
          <w:p w:rsidR="00B22EC8" w:rsidRPr="0012157F" w:rsidRDefault="00B22EC8" w:rsidP="00E63517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22EC8" w:rsidRPr="0012157F" w:rsidRDefault="00B22EC8" w:rsidP="00E6351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22EC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22EC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22EC8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B22EC8" w:rsidRPr="00612283" w:rsidRDefault="00B22EC8" w:rsidP="00E63517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B22EC8" w:rsidRPr="0012157F" w:rsidRDefault="00B22EC8" w:rsidP="00E63517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B22EC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22EC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stanowiska dydaktycznego „Interaktywny model oczyszczania ścieków – obie</w:t>
            </w:r>
            <w:r w:rsidR="001F0A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g zamknięty w praktyce” dla </w:t>
            </w:r>
            <w:proofErr w:type="spellStart"/>
            <w:r w:rsidR="001F0A1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WIi</w:t>
            </w:r>
            <w:bookmarkStart w:id="0" w:name="_GoBack"/>
            <w:bookmarkEnd w:id="0"/>
            <w:r w:rsidRPr="00B22EC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</w:t>
            </w:r>
            <w:proofErr w:type="spellEnd"/>
            <w:r w:rsidRPr="00B22EC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22EC8" w:rsidRPr="00A2540E" w:rsidTr="00E63517">
        <w:tc>
          <w:tcPr>
            <w:tcW w:w="2269" w:type="dxa"/>
            <w:shd w:val="clear" w:color="auto" w:fill="auto"/>
          </w:tcPr>
          <w:p w:rsidR="00B22EC8" w:rsidRPr="00A2540E" w:rsidRDefault="00B22EC8" w:rsidP="00E6351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22EC8" w:rsidRPr="00A2540E" w:rsidRDefault="00B22EC8" w:rsidP="00E6351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22EC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RK-NZ.261.75.2024.AR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22EC8" w:rsidRPr="00B22EC8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5355" w:rsidRDefault="00525355" w:rsidP="0038231F">
      <w:pPr>
        <w:spacing w:after="0" w:line="240" w:lineRule="auto"/>
      </w:pPr>
      <w:r>
        <w:separator/>
      </w:r>
    </w:p>
  </w:endnote>
  <w:endnote w:type="continuationSeparator" w:id="0">
    <w:p w:rsidR="00525355" w:rsidRDefault="0052535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EC8" w:rsidRDefault="00B22E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F0A1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F0A1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EC8" w:rsidRDefault="00B22E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5355" w:rsidRDefault="00525355" w:rsidP="0038231F">
      <w:pPr>
        <w:spacing w:after="0" w:line="240" w:lineRule="auto"/>
      </w:pPr>
      <w:r>
        <w:separator/>
      </w:r>
    </w:p>
  </w:footnote>
  <w:footnote w:type="continuationSeparator" w:id="0">
    <w:p w:rsidR="00525355" w:rsidRDefault="0052535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EC8" w:rsidRDefault="00B22E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EC8" w:rsidRDefault="00B22E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EC8" w:rsidRDefault="00B22E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535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1F0A13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25355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5AE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2EC8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5E0842"/>
  <w15:docId w15:val="{8250CF0D-5F73-447E-BE9A-D5310FD99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5C65F-C34A-49B6-B71F-B38A7B84C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389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2024-10-02T09:50:00Z</dcterms:created>
  <dcterms:modified xsi:type="dcterms:W3CDTF">2024-10-02T09:50:00Z</dcterms:modified>
</cp:coreProperties>
</file>