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682F0B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BE10AE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E10A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BE10AE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E10A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BE10A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BE10AE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E10A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BE10A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E10AE" w:rsidRPr="007B107C" w:rsidTr="00380AE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E10AE" w:rsidRPr="007B107C" w:rsidRDefault="00BE10AE" w:rsidP="00380AEF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BE10AE" w:rsidRPr="007B107C" w:rsidRDefault="00BE10AE" w:rsidP="00380AEF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E10A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BE10A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BE10A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BE10AE" w:rsidRPr="007B107C" w:rsidRDefault="00BE10AE" w:rsidP="00380AEF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BE10AE" w:rsidRPr="007B107C" w:rsidRDefault="00BE10AE" w:rsidP="00380AEF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BE10AE" w:rsidRPr="007B107C" w:rsidRDefault="00BE10AE" w:rsidP="00380AEF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BE10AE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BE10A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drukowania publikacji oraz gazety uczelnianej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BE10AE" w:rsidRPr="00BE10A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CRZP/129/2024/AZP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BE10AE" w:rsidRPr="00BE10A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10AE" w:rsidRDefault="00BE10AE" w:rsidP="00BE10AE">
      <w:pPr>
        <w:spacing w:after="0" w:line="240" w:lineRule="auto"/>
      </w:pPr>
      <w:r>
        <w:separator/>
      </w:r>
    </w:p>
  </w:endnote>
  <w:endnote w:type="continuationSeparator" w:id="0">
    <w:p w:rsidR="00BE10AE" w:rsidRDefault="00BE10AE" w:rsidP="00BE1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0AE" w:rsidRDefault="00BE10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0AE" w:rsidRDefault="00BE10A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0AE" w:rsidRDefault="00BE10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10AE" w:rsidRDefault="00BE10AE" w:rsidP="00BE10AE">
      <w:pPr>
        <w:spacing w:after="0" w:line="240" w:lineRule="auto"/>
      </w:pPr>
      <w:r>
        <w:separator/>
      </w:r>
    </w:p>
  </w:footnote>
  <w:footnote w:type="continuationSeparator" w:id="0">
    <w:p w:rsidR="00BE10AE" w:rsidRDefault="00BE10AE" w:rsidP="00BE10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0AE" w:rsidRDefault="00BE10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0AE" w:rsidRDefault="00BE10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0AE" w:rsidRDefault="00BE10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4E6"/>
    <w:rsid w:val="002621C4"/>
    <w:rsid w:val="00682F0B"/>
    <w:rsid w:val="007B107C"/>
    <w:rsid w:val="007C7D43"/>
    <w:rsid w:val="00843802"/>
    <w:rsid w:val="008750B3"/>
    <w:rsid w:val="00BA14E6"/>
    <w:rsid w:val="00BE10AE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C5B29B14-8ABF-4056-B121-C3B227506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E10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0AE"/>
  </w:style>
  <w:style w:type="paragraph" w:styleId="Stopka">
    <w:name w:val="footer"/>
    <w:basedOn w:val="Normalny"/>
    <w:link w:val="StopkaZnak"/>
    <w:uiPriority w:val="99"/>
    <w:unhideWhenUsed/>
    <w:rsid w:val="00BE10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0AE"/>
  </w:style>
  <w:style w:type="paragraph" w:styleId="Tekstdymka">
    <w:name w:val="Balloon Text"/>
    <w:basedOn w:val="Normalny"/>
    <w:link w:val="TekstdymkaZnak"/>
    <w:uiPriority w:val="99"/>
    <w:semiHidden/>
    <w:unhideWhenUsed/>
    <w:rsid w:val="00682F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2F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384</Words>
  <Characters>2305</Characters>
  <Application>Microsoft Office Word</Application>
  <DocSecurity>0</DocSecurity>
  <Lines>19</Lines>
  <Paragraphs>5</Paragraphs>
  <ScaleCrop>false</ScaleCrop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2024-10-01T09:21:00Z</cp:lastPrinted>
  <dcterms:created xsi:type="dcterms:W3CDTF">2024-10-01T09:21:00Z</dcterms:created>
  <dcterms:modified xsi:type="dcterms:W3CDTF">2024-10-01T09:21:00Z</dcterms:modified>
</cp:coreProperties>
</file>