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353FDC" w:rsidRDefault="00BF5C13" w:rsidP="00005A84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BF5C13">
        <w:rPr>
          <w:rFonts w:ascii="Arial" w:hAnsi="Arial" w:cs="Arial"/>
        </w:rPr>
        <w:t>Częstochowa</w:t>
      </w:r>
      <w:r w:rsidR="00B36EDA" w:rsidRPr="00353FDC">
        <w:rPr>
          <w:rFonts w:ascii="Arial" w:hAnsi="Arial" w:cs="Arial"/>
        </w:rPr>
        <w:t xml:space="preserve"> dnia: </w:t>
      </w:r>
      <w:r w:rsidR="00CE070E">
        <w:rPr>
          <w:rFonts w:ascii="Arial" w:hAnsi="Arial" w:cs="Arial"/>
        </w:rPr>
        <w:t>2024-10-01</w:t>
      </w:r>
    </w:p>
    <w:p w:rsidR="00B36EDA" w:rsidRPr="00353FDC" w:rsidRDefault="00BF5C13" w:rsidP="00005A84">
      <w:pPr>
        <w:spacing w:line="360" w:lineRule="auto"/>
        <w:ind w:right="3969"/>
        <w:rPr>
          <w:rFonts w:ascii="Arial" w:hAnsi="Arial" w:cs="Arial"/>
          <w:b/>
          <w:bCs/>
        </w:rPr>
      </w:pPr>
      <w:r w:rsidRPr="00BF5C13">
        <w:rPr>
          <w:rFonts w:ascii="Arial" w:hAnsi="Arial" w:cs="Arial"/>
          <w:b/>
          <w:bCs/>
        </w:rPr>
        <w:t>Politechnika Częstochowska</w:t>
      </w:r>
    </w:p>
    <w:p w:rsidR="00B36EDA" w:rsidRPr="00353FDC" w:rsidRDefault="00BF5C13" w:rsidP="00005A84">
      <w:pPr>
        <w:spacing w:line="360" w:lineRule="auto"/>
        <w:ind w:right="3969"/>
        <w:rPr>
          <w:rFonts w:ascii="Arial" w:hAnsi="Arial" w:cs="Arial"/>
        </w:rPr>
      </w:pPr>
      <w:r w:rsidRPr="00BF5C13">
        <w:rPr>
          <w:rFonts w:ascii="Arial" w:hAnsi="Arial" w:cs="Arial"/>
        </w:rPr>
        <w:t>Dąbrowskiego</w:t>
      </w:r>
      <w:r w:rsidR="00B36EDA" w:rsidRPr="00353FDC">
        <w:rPr>
          <w:rFonts w:ascii="Arial" w:hAnsi="Arial" w:cs="Arial"/>
        </w:rPr>
        <w:t xml:space="preserve"> </w:t>
      </w:r>
      <w:r w:rsidRPr="00BF5C13">
        <w:rPr>
          <w:rFonts w:ascii="Arial" w:hAnsi="Arial" w:cs="Arial"/>
        </w:rPr>
        <w:t>69</w:t>
      </w:r>
    </w:p>
    <w:p w:rsidR="00B36EDA" w:rsidRPr="00353FDC" w:rsidRDefault="00BF5C13" w:rsidP="00005A84">
      <w:pPr>
        <w:spacing w:line="360" w:lineRule="auto"/>
        <w:ind w:right="3969"/>
        <w:rPr>
          <w:rFonts w:ascii="Arial" w:hAnsi="Arial" w:cs="Arial"/>
        </w:rPr>
      </w:pPr>
      <w:r w:rsidRPr="00BF5C13">
        <w:rPr>
          <w:rFonts w:ascii="Arial" w:hAnsi="Arial" w:cs="Arial"/>
        </w:rPr>
        <w:t>42-201</w:t>
      </w:r>
      <w:r w:rsidR="00B36EDA" w:rsidRPr="00353FDC">
        <w:rPr>
          <w:rFonts w:ascii="Arial" w:hAnsi="Arial" w:cs="Arial"/>
        </w:rPr>
        <w:t xml:space="preserve"> </w:t>
      </w:r>
      <w:r w:rsidRPr="00BF5C13">
        <w:rPr>
          <w:rFonts w:ascii="Arial" w:hAnsi="Arial" w:cs="Arial"/>
        </w:rPr>
        <w:t>Częstochowa</w:t>
      </w:r>
    </w:p>
    <w:p w:rsidR="00B36EDA" w:rsidRDefault="00B36EDA" w:rsidP="00005A84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005A8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005A8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  <w:bookmarkStart w:id="1" w:name="_GoBack"/>
        <w:bookmarkEnd w:id="1"/>
      </w:tr>
    </w:tbl>
    <w:p w:rsidR="00B36EDA" w:rsidRPr="00353FDC" w:rsidRDefault="00B36EDA" w:rsidP="00005A84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B36EDA" w:rsidRPr="00353FDC" w:rsidRDefault="00B36EDA" w:rsidP="00005A84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005A8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BF5C13" w:rsidP="00005A8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F5C13">
              <w:rPr>
                <w:rFonts w:ascii="Arial" w:hAnsi="Arial" w:cs="Arial"/>
                <w:bCs/>
              </w:rPr>
              <w:t>Dostawa i montaż mebli laboratoryjnych dla jednostek organizacyjnych Politechniki Częstochowskiej</w:t>
            </w:r>
          </w:p>
        </w:tc>
      </w:tr>
      <w:tr w:rsidR="00BF5C13" w:rsidRPr="00353FDC" w:rsidTr="00E07745">
        <w:tc>
          <w:tcPr>
            <w:tcW w:w="2269" w:type="dxa"/>
            <w:shd w:val="clear" w:color="auto" w:fill="auto"/>
          </w:tcPr>
          <w:p w:rsidR="00BF5C13" w:rsidRPr="00353FDC" w:rsidRDefault="00BF5C13" w:rsidP="00005A8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BF5C13" w:rsidRPr="00353FDC" w:rsidRDefault="00BF5C13" w:rsidP="00005A8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F5C13">
              <w:rPr>
                <w:rFonts w:ascii="Arial" w:hAnsi="Arial" w:cs="Arial"/>
                <w:bCs/>
              </w:rPr>
              <w:t>RK-NZ.261.65.2024.MT</w:t>
            </w:r>
          </w:p>
        </w:tc>
      </w:tr>
    </w:tbl>
    <w:p w:rsidR="00B36EDA" w:rsidRPr="00E1738E" w:rsidRDefault="00B36EDA" w:rsidP="00005A84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</w:rPr>
      </w:pPr>
    </w:p>
    <w:p w:rsidR="00B36EDA" w:rsidRDefault="00B36EDA" w:rsidP="00005A84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BF5C13" w:rsidRPr="00BF5C13">
        <w:rPr>
          <w:rFonts w:ascii="Arial" w:hAnsi="Arial" w:cs="Arial"/>
          <w:b/>
        </w:rPr>
        <w:t>Politechnika Częstochowska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BF5C13" w:rsidRPr="00BF5C13">
        <w:rPr>
          <w:rFonts w:ascii="Arial" w:hAnsi="Arial" w:cs="Arial"/>
        </w:rPr>
        <w:t>(</w:t>
      </w:r>
      <w:proofErr w:type="spellStart"/>
      <w:r w:rsidR="00BF5C13" w:rsidRPr="00BF5C13">
        <w:rPr>
          <w:rFonts w:ascii="Arial" w:hAnsi="Arial" w:cs="Arial"/>
        </w:rPr>
        <w:t>t.j</w:t>
      </w:r>
      <w:proofErr w:type="spellEnd"/>
      <w:r w:rsidR="00BF5C13" w:rsidRPr="00BF5C13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BF5C13" w:rsidTr="00BF5C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C13" w:rsidRPr="00F245C5" w:rsidRDefault="00BF5C13" w:rsidP="00005A84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F5C13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F5C13">
              <w:rPr>
                <w:rFonts w:ascii="Arial" w:hAnsi="Arial" w:cs="Arial"/>
              </w:rPr>
              <w:t>Dostawa mebli laboratoryjnych dla Wydziału Budownictwa</w:t>
            </w:r>
          </w:p>
          <w:p w:rsidR="00BF5C13" w:rsidRPr="00F245C5" w:rsidRDefault="00BF5C13" w:rsidP="00005A84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F5C13">
              <w:rPr>
                <w:rFonts w:ascii="Arial" w:hAnsi="Arial" w:cs="Arial"/>
                <w:b/>
              </w:rPr>
              <w:t xml:space="preserve">DCD Lab Spółka z o.o. </w:t>
            </w:r>
          </w:p>
          <w:p w:rsidR="00BF5C13" w:rsidRPr="00F245C5" w:rsidRDefault="00BF5C13" w:rsidP="00005A8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F5C13">
              <w:rPr>
                <w:rFonts w:ascii="Arial" w:hAnsi="Arial" w:cs="Arial"/>
                <w:bCs/>
              </w:rPr>
              <w:t>Mosińska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F5C13">
              <w:rPr>
                <w:rFonts w:ascii="Arial" w:hAnsi="Arial" w:cs="Arial"/>
                <w:bCs/>
              </w:rPr>
              <w:t>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BF5C13" w:rsidRPr="00F245C5" w:rsidRDefault="00BF5C13" w:rsidP="00005A84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BF5C13">
              <w:rPr>
                <w:rFonts w:ascii="Arial" w:hAnsi="Arial" w:cs="Arial"/>
                <w:bCs/>
              </w:rPr>
              <w:t>62-060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F5C13">
              <w:rPr>
                <w:rFonts w:ascii="Arial" w:hAnsi="Arial" w:cs="Arial"/>
                <w:bCs/>
              </w:rPr>
              <w:t>Stęszew</w:t>
            </w:r>
          </w:p>
          <w:p w:rsidR="00BF5C13" w:rsidRPr="00F245C5" w:rsidRDefault="00BF5C13" w:rsidP="00005A8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F5C13">
              <w:rPr>
                <w:rFonts w:ascii="Arial" w:hAnsi="Arial" w:cs="Arial"/>
                <w:b/>
              </w:rPr>
              <w:t>35 608.50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BF5C13" w:rsidRPr="00F245C5" w:rsidRDefault="00BF5C13" w:rsidP="00005A8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BF5C13" w:rsidRPr="00F245C5" w:rsidRDefault="00BF5C13" w:rsidP="00005A8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F5C13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- 86,67 pkt. Cena oferty mieści się w możliwościach finansowych Zamawiającego.</w:t>
            </w:r>
          </w:p>
        </w:tc>
      </w:tr>
      <w:tr w:rsidR="00BF5C13" w:rsidTr="00BF5C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C13" w:rsidRPr="00F245C5" w:rsidRDefault="00BF5C13" w:rsidP="00005A84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BF5C13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F5C13">
              <w:rPr>
                <w:rFonts w:ascii="Arial" w:hAnsi="Arial" w:cs="Arial"/>
              </w:rPr>
              <w:t>Dostawa mebli laboratoryjnych dla Wydziału Infrastruktury i Środowiska</w:t>
            </w:r>
          </w:p>
          <w:p w:rsidR="00BF5C13" w:rsidRPr="00F245C5" w:rsidRDefault="00BF5C13" w:rsidP="00005A84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BF5C13">
              <w:rPr>
                <w:rFonts w:ascii="Arial" w:hAnsi="Arial" w:cs="Arial"/>
                <w:b/>
              </w:rPr>
              <w:t>Renex</w:t>
            </w:r>
            <w:proofErr w:type="spellEnd"/>
            <w:r w:rsidRPr="00BF5C13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BF5C13">
              <w:rPr>
                <w:rFonts w:ascii="Arial" w:hAnsi="Arial" w:cs="Arial"/>
                <w:b/>
              </w:rPr>
              <w:t>Predrag</w:t>
            </w:r>
            <w:proofErr w:type="spellEnd"/>
            <w:r w:rsidRPr="00BF5C13">
              <w:rPr>
                <w:rFonts w:ascii="Arial" w:hAnsi="Arial" w:cs="Arial"/>
                <w:b/>
              </w:rPr>
              <w:t xml:space="preserve"> Topić</w:t>
            </w:r>
          </w:p>
          <w:p w:rsidR="00BF5C13" w:rsidRPr="00F245C5" w:rsidRDefault="00BF5C13" w:rsidP="00005A8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F5C13">
              <w:rPr>
                <w:rFonts w:ascii="Arial" w:hAnsi="Arial" w:cs="Arial"/>
                <w:bCs/>
              </w:rPr>
              <w:t>Al. Kazimierza Wielkiego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F5C13">
              <w:rPr>
                <w:rFonts w:ascii="Arial" w:hAnsi="Arial" w:cs="Arial"/>
                <w:bCs/>
              </w:rPr>
              <w:t>6E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BF5C13" w:rsidRPr="00F245C5" w:rsidRDefault="00BF5C13" w:rsidP="00005A84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BF5C13">
              <w:rPr>
                <w:rFonts w:ascii="Arial" w:hAnsi="Arial" w:cs="Arial"/>
                <w:bCs/>
              </w:rPr>
              <w:t>87-800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F5C13">
              <w:rPr>
                <w:rFonts w:ascii="Arial" w:hAnsi="Arial" w:cs="Arial"/>
                <w:bCs/>
              </w:rPr>
              <w:t>Włocławek</w:t>
            </w:r>
          </w:p>
          <w:p w:rsidR="00BF5C13" w:rsidRPr="00F245C5" w:rsidRDefault="00BF5C13" w:rsidP="00005A8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F5C13">
              <w:rPr>
                <w:rFonts w:ascii="Arial" w:hAnsi="Arial" w:cs="Arial"/>
                <w:b/>
              </w:rPr>
              <w:t>7 974.04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BF5C13" w:rsidRPr="00F245C5" w:rsidRDefault="00BF5C13" w:rsidP="00005A8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BF5C13" w:rsidRPr="00F245C5" w:rsidRDefault="00BF5C13" w:rsidP="00005A8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F5C13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BF5C13" w:rsidTr="00BF5C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C13" w:rsidRPr="00F245C5" w:rsidRDefault="00BF5C13" w:rsidP="00005A84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F5C13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F5C13">
              <w:rPr>
                <w:rFonts w:ascii="Arial" w:hAnsi="Arial" w:cs="Arial"/>
              </w:rPr>
              <w:t>Dostawa mebli laboratoryjnych dla Katedry Inżynierii Materiałowej</w:t>
            </w:r>
          </w:p>
          <w:p w:rsidR="00BF5C13" w:rsidRPr="00F245C5" w:rsidRDefault="00BF5C13" w:rsidP="00005A84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F5C13">
              <w:rPr>
                <w:rFonts w:ascii="Arial" w:hAnsi="Arial" w:cs="Arial"/>
                <w:b/>
              </w:rPr>
              <w:t xml:space="preserve">DCD Lab Spółka z o.o. </w:t>
            </w:r>
          </w:p>
          <w:p w:rsidR="00BF5C13" w:rsidRPr="00F245C5" w:rsidRDefault="00BF5C13" w:rsidP="00005A8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F5C13">
              <w:rPr>
                <w:rFonts w:ascii="Arial" w:hAnsi="Arial" w:cs="Arial"/>
                <w:bCs/>
              </w:rPr>
              <w:t>Mosińska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F5C13">
              <w:rPr>
                <w:rFonts w:ascii="Arial" w:hAnsi="Arial" w:cs="Arial"/>
                <w:bCs/>
              </w:rPr>
              <w:t>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BF5C13" w:rsidRPr="00F245C5" w:rsidRDefault="00BF5C13" w:rsidP="00005A84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BF5C13">
              <w:rPr>
                <w:rFonts w:ascii="Arial" w:hAnsi="Arial" w:cs="Arial"/>
                <w:bCs/>
              </w:rPr>
              <w:t>62-060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F5C13">
              <w:rPr>
                <w:rFonts w:ascii="Arial" w:hAnsi="Arial" w:cs="Arial"/>
                <w:bCs/>
              </w:rPr>
              <w:t>Stęszew</w:t>
            </w:r>
          </w:p>
          <w:p w:rsidR="00BF5C13" w:rsidRPr="00F245C5" w:rsidRDefault="00BF5C13" w:rsidP="00005A8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F5C13">
              <w:rPr>
                <w:rFonts w:ascii="Arial" w:hAnsi="Arial" w:cs="Arial"/>
                <w:b/>
              </w:rPr>
              <w:t>17 466.00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BF5C13" w:rsidRPr="00F245C5" w:rsidRDefault="00BF5C13" w:rsidP="00005A8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BF5C13" w:rsidRPr="00F245C5" w:rsidRDefault="00BF5C13" w:rsidP="00005A8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F5C13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- 86,67 pkt. Cena oferty mieści się w możliwościach finansowych Zamawiającego.</w:t>
            </w:r>
          </w:p>
        </w:tc>
      </w:tr>
    </w:tbl>
    <w:p w:rsidR="00B36EDA" w:rsidRDefault="00B36EDA" w:rsidP="00005A84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119"/>
        <w:gridCol w:w="2977"/>
        <w:gridCol w:w="1559"/>
      </w:tblGrid>
      <w:tr w:rsidR="003C13F1" w:rsidRPr="001133A4" w:rsidTr="00BC78E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C13F1" w:rsidRPr="001133A4" w:rsidRDefault="003C13F1" w:rsidP="00005A84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1133A4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C13F1" w:rsidRPr="001133A4" w:rsidRDefault="003C13F1" w:rsidP="00005A84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1133A4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C13F1" w:rsidRPr="001133A4" w:rsidRDefault="003C13F1" w:rsidP="00005A84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1133A4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C13F1" w:rsidRPr="001133A4" w:rsidRDefault="003C13F1" w:rsidP="00005A84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1133A4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3C13F1" w:rsidRPr="001133A4" w:rsidTr="00BC78E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3F1" w:rsidRPr="001133A4" w:rsidRDefault="003C13F1" w:rsidP="00005A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133A4">
              <w:rPr>
                <w:rFonts w:ascii="Arial" w:hAnsi="Arial" w:cs="Arial"/>
              </w:rPr>
              <w:t>1 - Dostawa mebli laboratoryjnych dla Wydziału Budownictwa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F1" w:rsidRPr="001133A4" w:rsidRDefault="003C13F1" w:rsidP="00005A84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133A4">
              <w:rPr>
                <w:rFonts w:ascii="Arial" w:hAnsi="Arial" w:cs="Arial"/>
                <w:b/>
                <w:bCs/>
              </w:rPr>
              <w:t xml:space="preserve">DCD Lab Spółka z o.o. </w:t>
            </w:r>
          </w:p>
          <w:p w:rsidR="003C13F1" w:rsidRPr="001133A4" w:rsidRDefault="003C13F1" w:rsidP="00005A84">
            <w:pPr>
              <w:spacing w:line="360" w:lineRule="auto"/>
              <w:rPr>
                <w:rFonts w:ascii="Arial" w:hAnsi="Arial" w:cs="Arial"/>
              </w:rPr>
            </w:pPr>
            <w:r w:rsidRPr="001133A4">
              <w:rPr>
                <w:rFonts w:ascii="Arial" w:hAnsi="Arial" w:cs="Arial"/>
              </w:rPr>
              <w:t>Mosińska 9</w:t>
            </w:r>
          </w:p>
          <w:p w:rsidR="003C13F1" w:rsidRPr="001133A4" w:rsidRDefault="003C13F1" w:rsidP="00005A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133A4">
              <w:rPr>
                <w:rFonts w:ascii="Arial" w:hAnsi="Arial" w:cs="Arial"/>
              </w:rPr>
              <w:t>62-060 Stęszew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F1" w:rsidRPr="001133A4" w:rsidRDefault="003C13F1" w:rsidP="00005A84">
            <w:pPr>
              <w:spacing w:before="40" w:after="40" w:line="360" w:lineRule="auto"/>
              <w:rPr>
                <w:rFonts w:ascii="Arial" w:hAnsi="Arial" w:cs="Arial"/>
              </w:rPr>
            </w:pPr>
            <w:r w:rsidRPr="001133A4">
              <w:rPr>
                <w:rFonts w:ascii="Arial" w:hAnsi="Arial" w:cs="Arial"/>
              </w:rPr>
              <w:t>1 - Cena - 60.00</w:t>
            </w:r>
          </w:p>
          <w:p w:rsidR="003C13F1" w:rsidRPr="001133A4" w:rsidRDefault="003C13F1" w:rsidP="00005A84">
            <w:pPr>
              <w:spacing w:before="40" w:after="40" w:line="360" w:lineRule="auto"/>
              <w:rPr>
                <w:rFonts w:ascii="Arial" w:hAnsi="Arial" w:cs="Arial"/>
              </w:rPr>
            </w:pPr>
            <w:r w:rsidRPr="001133A4">
              <w:rPr>
                <w:rFonts w:ascii="Arial" w:hAnsi="Arial" w:cs="Arial"/>
              </w:rPr>
              <w:t>2 - Termin realizacji - 20.00</w:t>
            </w:r>
          </w:p>
          <w:p w:rsidR="003C13F1" w:rsidRPr="001133A4" w:rsidRDefault="003C13F1" w:rsidP="00005A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133A4">
              <w:rPr>
                <w:rFonts w:ascii="Arial" w:hAnsi="Arial" w:cs="Arial"/>
              </w:rPr>
              <w:t>3 - Okres gwarancji - 6.67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3F1" w:rsidRPr="001133A4" w:rsidRDefault="003C13F1" w:rsidP="00005A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133A4">
              <w:rPr>
                <w:rFonts w:ascii="Arial" w:hAnsi="Arial" w:cs="Arial"/>
              </w:rPr>
              <w:t xml:space="preserve">  86,67</w:t>
            </w:r>
          </w:p>
        </w:tc>
      </w:tr>
      <w:tr w:rsidR="003C13F1" w:rsidRPr="001133A4" w:rsidTr="00BC78E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3F1" w:rsidRPr="001133A4" w:rsidRDefault="003C13F1" w:rsidP="00005A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133A4">
              <w:rPr>
                <w:rFonts w:ascii="Arial" w:hAnsi="Arial" w:cs="Arial"/>
              </w:rPr>
              <w:t>1 - Dostawa mebli laboratoryjnych dla Wydziału Budownictwa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F1" w:rsidRPr="001133A4" w:rsidRDefault="003C13F1" w:rsidP="00005A84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133A4">
              <w:rPr>
                <w:rFonts w:ascii="Arial" w:hAnsi="Arial" w:cs="Arial"/>
                <w:b/>
                <w:bCs/>
              </w:rPr>
              <w:t xml:space="preserve">Dudzik Igor Przedsiębiorstwo Handlowo-Usługowo-Produkcyjne </w:t>
            </w:r>
            <w:proofErr w:type="spellStart"/>
            <w:r w:rsidRPr="001133A4">
              <w:rPr>
                <w:rFonts w:ascii="Arial" w:hAnsi="Arial" w:cs="Arial"/>
                <w:b/>
                <w:bCs/>
              </w:rPr>
              <w:t>Labdud</w:t>
            </w:r>
            <w:proofErr w:type="spellEnd"/>
          </w:p>
          <w:p w:rsidR="003C13F1" w:rsidRPr="001133A4" w:rsidRDefault="003C13F1" w:rsidP="00005A84">
            <w:pPr>
              <w:spacing w:line="360" w:lineRule="auto"/>
              <w:rPr>
                <w:rFonts w:ascii="Arial" w:hAnsi="Arial" w:cs="Arial"/>
              </w:rPr>
            </w:pPr>
            <w:r w:rsidRPr="001133A4">
              <w:rPr>
                <w:rFonts w:ascii="Arial" w:hAnsi="Arial" w:cs="Arial"/>
              </w:rPr>
              <w:t>Moniuszki 29</w:t>
            </w:r>
          </w:p>
          <w:p w:rsidR="003C13F1" w:rsidRPr="001133A4" w:rsidRDefault="003C13F1" w:rsidP="00005A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133A4">
              <w:rPr>
                <w:rFonts w:ascii="Arial" w:hAnsi="Arial" w:cs="Arial"/>
              </w:rPr>
              <w:t>41-200 Sosnowiec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F1" w:rsidRPr="001133A4" w:rsidRDefault="003C13F1" w:rsidP="00005A84">
            <w:pPr>
              <w:spacing w:before="40" w:after="40" w:line="360" w:lineRule="auto"/>
              <w:rPr>
                <w:rFonts w:ascii="Arial" w:hAnsi="Arial" w:cs="Arial"/>
              </w:rPr>
            </w:pPr>
            <w:r w:rsidRPr="001133A4">
              <w:rPr>
                <w:rFonts w:ascii="Arial" w:hAnsi="Arial" w:cs="Arial"/>
              </w:rPr>
              <w:t>1 - Cena - 50.63</w:t>
            </w:r>
          </w:p>
          <w:p w:rsidR="003C13F1" w:rsidRPr="001133A4" w:rsidRDefault="003C13F1" w:rsidP="00005A84">
            <w:pPr>
              <w:spacing w:before="40" w:after="40" w:line="360" w:lineRule="auto"/>
              <w:rPr>
                <w:rFonts w:ascii="Arial" w:hAnsi="Arial" w:cs="Arial"/>
              </w:rPr>
            </w:pPr>
            <w:r w:rsidRPr="001133A4">
              <w:rPr>
                <w:rFonts w:ascii="Arial" w:hAnsi="Arial" w:cs="Arial"/>
              </w:rPr>
              <w:t>2 - Termin realizacji - 10.00</w:t>
            </w:r>
          </w:p>
          <w:p w:rsidR="003C13F1" w:rsidRPr="001133A4" w:rsidRDefault="003C13F1" w:rsidP="00005A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133A4">
              <w:rPr>
                <w:rFonts w:ascii="Arial" w:hAnsi="Arial" w:cs="Arial"/>
              </w:rPr>
              <w:t>3 - Okres gwarancji - 6.67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3F1" w:rsidRPr="001133A4" w:rsidRDefault="003C13F1" w:rsidP="00005A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133A4">
              <w:rPr>
                <w:rFonts w:ascii="Arial" w:hAnsi="Arial" w:cs="Arial"/>
              </w:rPr>
              <w:t xml:space="preserve">  67,30</w:t>
            </w:r>
          </w:p>
        </w:tc>
      </w:tr>
      <w:tr w:rsidR="003C13F1" w:rsidRPr="001133A4" w:rsidTr="00BC78E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3F1" w:rsidRPr="001133A4" w:rsidRDefault="003C13F1" w:rsidP="00005A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133A4">
              <w:rPr>
                <w:rFonts w:ascii="Arial" w:hAnsi="Arial" w:cs="Arial"/>
              </w:rPr>
              <w:t xml:space="preserve">1 - Dostawa mebli laboratoryjnych dla Wydziału </w:t>
            </w:r>
            <w:r w:rsidRPr="001133A4">
              <w:rPr>
                <w:rFonts w:ascii="Arial" w:hAnsi="Arial" w:cs="Arial"/>
              </w:rPr>
              <w:lastRenderedPageBreak/>
              <w:t>Budownictwa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F1" w:rsidRPr="001133A4" w:rsidRDefault="003C13F1" w:rsidP="00005A84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1133A4">
              <w:rPr>
                <w:rFonts w:ascii="Arial" w:hAnsi="Arial" w:cs="Arial"/>
                <w:b/>
                <w:bCs/>
              </w:rPr>
              <w:lastRenderedPageBreak/>
              <w:t>Tronus</w:t>
            </w:r>
            <w:proofErr w:type="spellEnd"/>
            <w:r w:rsidRPr="001133A4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3C13F1" w:rsidRPr="001133A4" w:rsidRDefault="003C13F1" w:rsidP="00005A84">
            <w:pPr>
              <w:spacing w:line="360" w:lineRule="auto"/>
              <w:rPr>
                <w:rFonts w:ascii="Arial" w:hAnsi="Arial" w:cs="Arial"/>
              </w:rPr>
            </w:pPr>
            <w:r w:rsidRPr="001133A4">
              <w:rPr>
                <w:rFonts w:ascii="Arial" w:hAnsi="Arial" w:cs="Arial"/>
              </w:rPr>
              <w:t>Ordona 2a</w:t>
            </w:r>
          </w:p>
          <w:p w:rsidR="003C13F1" w:rsidRPr="001133A4" w:rsidRDefault="003C13F1" w:rsidP="00005A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133A4">
              <w:rPr>
                <w:rFonts w:ascii="Arial" w:hAnsi="Arial" w:cs="Arial"/>
              </w:rPr>
              <w:t>01-237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F1" w:rsidRPr="001133A4" w:rsidRDefault="003C13F1" w:rsidP="00005A84">
            <w:pPr>
              <w:spacing w:before="40" w:after="40" w:line="360" w:lineRule="auto"/>
              <w:rPr>
                <w:rFonts w:ascii="Arial" w:hAnsi="Arial" w:cs="Arial"/>
              </w:rPr>
            </w:pPr>
            <w:r w:rsidRPr="001133A4">
              <w:rPr>
                <w:rFonts w:ascii="Arial" w:hAnsi="Arial" w:cs="Arial"/>
              </w:rPr>
              <w:t>1 - Cena - 7.04</w:t>
            </w:r>
          </w:p>
          <w:p w:rsidR="003C13F1" w:rsidRPr="001133A4" w:rsidRDefault="003C13F1" w:rsidP="00005A84">
            <w:pPr>
              <w:spacing w:before="40" w:after="40" w:line="360" w:lineRule="auto"/>
              <w:rPr>
                <w:rFonts w:ascii="Arial" w:hAnsi="Arial" w:cs="Arial"/>
              </w:rPr>
            </w:pPr>
            <w:r w:rsidRPr="001133A4">
              <w:rPr>
                <w:rFonts w:ascii="Arial" w:hAnsi="Arial" w:cs="Arial"/>
              </w:rPr>
              <w:t xml:space="preserve">2 - Termin realizacji - </w:t>
            </w:r>
            <w:r w:rsidRPr="001133A4">
              <w:rPr>
                <w:rFonts w:ascii="Arial" w:hAnsi="Arial" w:cs="Arial"/>
              </w:rPr>
              <w:lastRenderedPageBreak/>
              <w:t>20.00</w:t>
            </w:r>
          </w:p>
          <w:p w:rsidR="003C13F1" w:rsidRPr="001133A4" w:rsidRDefault="003C13F1" w:rsidP="00005A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133A4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3F1" w:rsidRPr="001133A4" w:rsidRDefault="003C13F1" w:rsidP="00005A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133A4">
              <w:rPr>
                <w:rFonts w:ascii="Arial" w:hAnsi="Arial" w:cs="Arial"/>
              </w:rPr>
              <w:lastRenderedPageBreak/>
              <w:t xml:space="preserve">  47,04</w:t>
            </w:r>
          </w:p>
        </w:tc>
      </w:tr>
      <w:tr w:rsidR="003C13F1" w:rsidRPr="001133A4" w:rsidTr="00BC78E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3F1" w:rsidRPr="001133A4" w:rsidRDefault="003C13F1" w:rsidP="00005A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133A4">
              <w:rPr>
                <w:rFonts w:ascii="Arial" w:hAnsi="Arial" w:cs="Arial"/>
              </w:rPr>
              <w:t>2 - Dostawa mebli laboratoryjnych dla Wydziału Infrastruktury i Środowiska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F1" w:rsidRPr="001133A4" w:rsidRDefault="003C13F1" w:rsidP="00005A84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1133A4">
              <w:rPr>
                <w:rFonts w:ascii="Arial" w:hAnsi="Arial" w:cs="Arial"/>
                <w:b/>
                <w:bCs/>
              </w:rPr>
              <w:t>Renex</w:t>
            </w:r>
            <w:proofErr w:type="spellEnd"/>
            <w:r w:rsidRPr="001133A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1133A4">
              <w:rPr>
                <w:rFonts w:ascii="Arial" w:hAnsi="Arial" w:cs="Arial"/>
                <w:b/>
                <w:bCs/>
              </w:rPr>
              <w:t>Predrag</w:t>
            </w:r>
            <w:proofErr w:type="spellEnd"/>
            <w:r w:rsidRPr="001133A4">
              <w:rPr>
                <w:rFonts w:ascii="Arial" w:hAnsi="Arial" w:cs="Arial"/>
                <w:b/>
                <w:bCs/>
              </w:rPr>
              <w:t xml:space="preserve"> Topić</w:t>
            </w:r>
          </w:p>
          <w:p w:rsidR="003C13F1" w:rsidRPr="001133A4" w:rsidRDefault="003C13F1" w:rsidP="00005A84">
            <w:pPr>
              <w:spacing w:line="360" w:lineRule="auto"/>
              <w:rPr>
                <w:rFonts w:ascii="Arial" w:hAnsi="Arial" w:cs="Arial"/>
              </w:rPr>
            </w:pPr>
            <w:r w:rsidRPr="001133A4">
              <w:rPr>
                <w:rFonts w:ascii="Arial" w:hAnsi="Arial" w:cs="Arial"/>
              </w:rPr>
              <w:t>Al. Kazimierza Wielkiego 6E</w:t>
            </w:r>
          </w:p>
          <w:p w:rsidR="003C13F1" w:rsidRPr="001133A4" w:rsidRDefault="003C13F1" w:rsidP="00005A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133A4">
              <w:rPr>
                <w:rFonts w:ascii="Arial" w:hAnsi="Arial" w:cs="Arial"/>
              </w:rPr>
              <w:t>87-800 Włocławek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F1" w:rsidRPr="001133A4" w:rsidRDefault="003C13F1" w:rsidP="00005A84">
            <w:pPr>
              <w:spacing w:before="40" w:after="40" w:line="360" w:lineRule="auto"/>
              <w:rPr>
                <w:rFonts w:ascii="Arial" w:hAnsi="Arial" w:cs="Arial"/>
              </w:rPr>
            </w:pPr>
            <w:r w:rsidRPr="001133A4">
              <w:rPr>
                <w:rFonts w:ascii="Arial" w:hAnsi="Arial" w:cs="Arial"/>
              </w:rPr>
              <w:t>1 - Cena - 60.00</w:t>
            </w:r>
          </w:p>
          <w:p w:rsidR="003C13F1" w:rsidRPr="001133A4" w:rsidRDefault="003C13F1" w:rsidP="00005A84">
            <w:pPr>
              <w:spacing w:before="40" w:after="40" w:line="360" w:lineRule="auto"/>
              <w:rPr>
                <w:rFonts w:ascii="Arial" w:hAnsi="Arial" w:cs="Arial"/>
              </w:rPr>
            </w:pPr>
            <w:r w:rsidRPr="001133A4">
              <w:rPr>
                <w:rFonts w:ascii="Arial" w:hAnsi="Arial" w:cs="Arial"/>
              </w:rPr>
              <w:t>2 - Termin realizacji - 20.00</w:t>
            </w:r>
          </w:p>
          <w:p w:rsidR="003C13F1" w:rsidRPr="001133A4" w:rsidRDefault="003C13F1" w:rsidP="00005A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133A4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3F1" w:rsidRPr="001133A4" w:rsidRDefault="003C13F1" w:rsidP="00005A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133A4">
              <w:rPr>
                <w:rFonts w:ascii="Arial" w:hAnsi="Arial" w:cs="Arial"/>
              </w:rPr>
              <w:t xml:space="preserve">  100,00</w:t>
            </w:r>
          </w:p>
        </w:tc>
      </w:tr>
      <w:tr w:rsidR="003C13F1" w:rsidRPr="001133A4" w:rsidTr="00BC78E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3F1" w:rsidRPr="001133A4" w:rsidRDefault="003C13F1" w:rsidP="00005A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133A4">
              <w:rPr>
                <w:rFonts w:ascii="Arial" w:hAnsi="Arial" w:cs="Arial"/>
              </w:rPr>
              <w:t>2 - Dostawa mebli laboratoryjnych dla Wydziału Infrastruktury i Środowiska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F1" w:rsidRPr="001133A4" w:rsidRDefault="003C13F1" w:rsidP="00005A84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1133A4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1133A4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3C13F1" w:rsidRPr="001133A4" w:rsidRDefault="003C13F1" w:rsidP="00005A84">
            <w:pPr>
              <w:spacing w:line="360" w:lineRule="auto"/>
              <w:rPr>
                <w:rFonts w:ascii="Arial" w:hAnsi="Arial" w:cs="Arial"/>
              </w:rPr>
            </w:pPr>
            <w:r w:rsidRPr="001133A4">
              <w:rPr>
                <w:rFonts w:ascii="Arial" w:hAnsi="Arial" w:cs="Arial"/>
              </w:rPr>
              <w:t>Ordona 2a</w:t>
            </w:r>
          </w:p>
          <w:p w:rsidR="003C13F1" w:rsidRPr="001133A4" w:rsidRDefault="003C13F1" w:rsidP="00005A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133A4">
              <w:rPr>
                <w:rFonts w:ascii="Arial" w:hAnsi="Arial" w:cs="Arial"/>
              </w:rPr>
              <w:t>01-237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F1" w:rsidRPr="001133A4" w:rsidRDefault="003C13F1" w:rsidP="00005A84">
            <w:pPr>
              <w:spacing w:before="40" w:after="40" w:line="360" w:lineRule="auto"/>
              <w:rPr>
                <w:rFonts w:ascii="Arial" w:hAnsi="Arial" w:cs="Arial"/>
              </w:rPr>
            </w:pPr>
            <w:r w:rsidRPr="001133A4">
              <w:rPr>
                <w:rFonts w:ascii="Arial" w:hAnsi="Arial" w:cs="Arial"/>
              </w:rPr>
              <w:t>1 - Cena - 1.61</w:t>
            </w:r>
          </w:p>
          <w:p w:rsidR="003C13F1" w:rsidRPr="001133A4" w:rsidRDefault="003C13F1" w:rsidP="00005A84">
            <w:pPr>
              <w:spacing w:before="40" w:after="40" w:line="360" w:lineRule="auto"/>
              <w:rPr>
                <w:rFonts w:ascii="Arial" w:hAnsi="Arial" w:cs="Arial"/>
              </w:rPr>
            </w:pPr>
            <w:r w:rsidRPr="001133A4">
              <w:rPr>
                <w:rFonts w:ascii="Arial" w:hAnsi="Arial" w:cs="Arial"/>
              </w:rPr>
              <w:t>2 - Termin realizacji - 20.00</w:t>
            </w:r>
          </w:p>
          <w:p w:rsidR="003C13F1" w:rsidRPr="001133A4" w:rsidRDefault="003C13F1" w:rsidP="00005A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133A4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3F1" w:rsidRPr="001133A4" w:rsidRDefault="003C13F1" w:rsidP="00005A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133A4">
              <w:rPr>
                <w:rFonts w:ascii="Arial" w:hAnsi="Arial" w:cs="Arial"/>
              </w:rPr>
              <w:t xml:space="preserve">  41,61</w:t>
            </w:r>
          </w:p>
        </w:tc>
      </w:tr>
      <w:tr w:rsidR="003C13F1" w:rsidRPr="001133A4" w:rsidTr="00BC78E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3F1" w:rsidRPr="001133A4" w:rsidRDefault="003C13F1" w:rsidP="00005A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133A4">
              <w:rPr>
                <w:rFonts w:ascii="Arial" w:hAnsi="Arial" w:cs="Arial"/>
              </w:rPr>
              <w:t>3 - Dostawa mebli laboratoryjnych dla Katedry Inżynierii Materiałowej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F1" w:rsidRPr="001133A4" w:rsidRDefault="003C13F1" w:rsidP="00005A84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133A4">
              <w:rPr>
                <w:rFonts w:ascii="Arial" w:hAnsi="Arial" w:cs="Arial"/>
                <w:b/>
                <w:bCs/>
              </w:rPr>
              <w:t xml:space="preserve">DCD Lab Spółka z o.o. </w:t>
            </w:r>
          </w:p>
          <w:p w:rsidR="003C13F1" w:rsidRPr="001133A4" w:rsidRDefault="003C13F1" w:rsidP="00005A84">
            <w:pPr>
              <w:spacing w:line="360" w:lineRule="auto"/>
              <w:rPr>
                <w:rFonts w:ascii="Arial" w:hAnsi="Arial" w:cs="Arial"/>
              </w:rPr>
            </w:pPr>
            <w:r w:rsidRPr="001133A4">
              <w:rPr>
                <w:rFonts w:ascii="Arial" w:hAnsi="Arial" w:cs="Arial"/>
              </w:rPr>
              <w:t>Mosińska 9</w:t>
            </w:r>
          </w:p>
          <w:p w:rsidR="003C13F1" w:rsidRPr="001133A4" w:rsidRDefault="003C13F1" w:rsidP="00005A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133A4">
              <w:rPr>
                <w:rFonts w:ascii="Arial" w:hAnsi="Arial" w:cs="Arial"/>
              </w:rPr>
              <w:t>62-060 Stęszew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F1" w:rsidRPr="001133A4" w:rsidRDefault="003C13F1" w:rsidP="00005A84">
            <w:pPr>
              <w:spacing w:before="40" w:after="40" w:line="360" w:lineRule="auto"/>
              <w:rPr>
                <w:rFonts w:ascii="Arial" w:hAnsi="Arial" w:cs="Arial"/>
              </w:rPr>
            </w:pPr>
            <w:r w:rsidRPr="001133A4">
              <w:rPr>
                <w:rFonts w:ascii="Arial" w:hAnsi="Arial" w:cs="Arial"/>
              </w:rPr>
              <w:t>1 - Cena - 60.00</w:t>
            </w:r>
          </w:p>
          <w:p w:rsidR="003C13F1" w:rsidRPr="001133A4" w:rsidRDefault="003C13F1" w:rsidP="00005A84">
            <w:pPr>
              <w:spacing w:before="40" w:after="40" w:line="360" w:lineRule="auto"/>
              <w:rPr>
                <w:rFonts w:ascii="Arial" w:hAnsi="Arial" w:cs="Arial"/>
              </w:rPr>
            </w:pPr>
            <w:r w:rsidRPr="001133A4">
              <w:rPr>
                <w:rFonts w:ascii="Arial" w:hAnsi="Arial" w:cs="Arial"/>
              </w:rPr>
              <w:t>2 - Termin realizacji - 20.00</w:t>
            </w:r>
          </w:p>
          <w:p w:rsidR="003C13F1" w:rsidRPr="001133A4" w:rsidRDefault="003C13F1" w:rsidP="00005A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133A4">
              <w:rPr>
                <w:rFonts w:ascii="Arial" w:hAnsi="Arial" w:cs="Arial"/>
              </w:rPr>
              <w:t>3 - Okres gwarancji - 6.67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3F1" w:rsidRPr="001133A4" w:rsidRDefault="003C13F1" w:rsidP="00005A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133A4">
              <w:rPr>
                <w:rFonts w:ascii="Arial" w:hAnsi="Arial" w:cs="Arial"/>
              </w:rPr>
              <w:t xml:space="preserve">  86,67</w:t>
            </w:r>
          </w:p>
        </w:tc>
      </w:tr>
      <w:tr w:rsidR="003C13F1" w:rsidRPr="001133A4" w:rsidTr="00BC78E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3F1" w:rsidRPr="001133A4" w:rsidRDefault="003C13F1" w:rsidP="00005A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133A4">
              <w:rPr>
                <w:rFonts w:ascii="Arial" w:hAnsi="Arial" w:cs="Arial"/>
              </w:rPr>
              <w:t>3 - Dostawa mebli laboratoryjnych dla Katedry Inżynierii Materiałowej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F1" w:rsidRPr="001133A4" w:rsidRDefault="003C13F1" w:rsidP="00005A84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1133A4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1133A4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3C13F1" w:rsidRPr="001133A4" w:rsidRDefault="003C13F1" w:rsidP="00005A84">
            <w:pPr>
              <w:spacing w:line="360" w:lineRule="auto"/>
              <w:rPr>
                <w:rFonts w:ascii="Arial" w:hAnsi="Arial" w:cs="Arial"/>
              </w:rPr>
            </w:pPr>
            <w:r w:rsidRPr="001133A4">
              <w:rPr>
                <w:rFonts w:ascii="Arial" w:hAnsi="Arial" w:cs="Arial"/>
              </w:rPr>
              <w:t>Ordona 2a</w:t>
            </w:r>
          </w:p>
          <w:p w:rsidR="003C13F1" w:rsidRPr="001133A4" w:rsidRDefault="003C13F1" w:rsidP="00005A8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133A4">
              <w:rPr>
                <w:rFonts w:ascii="Arial" w:hAnsi="Arial" w:cs="Arial"/>
              </w:rPr>
              <w:t>01-237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F1" w:rsidRPr="001133A4" w:rsidRDefault="003C13F1" w:rsidP="00005A84">
            <w:pPr>
              <w:spacing w:before="40" w:after="40" w:line="360" w:lineRule="auto"/>
              <w:rPr>
                <w:rFonts w:ascii="Arial" w:hAnsi="Arial" w:cs="Arial"/>
              </w:rPr>
            </w:pPr>
            <w:r w:rsidRPr="001133A4">
              <w:rPr>
                <w:rFonts w:ascii="Arial" w:hAnsi="Arial" w:cs="Arial"/>
              </w:rPr>
              <w:t>1 - Cena - 2.89</w:t>
            </w:r>
          </w:p>
          <w:p w:rsidR="003C13F1" w:rsidRPr="001133A4" w:rsidRDefault="003C13F1" w:rsidP="00005A84">
            <w:pPr>
              <w:spacing w:before="40" w:after="40" w:line="360" w:lineRule="auto"/>
              <w:rPr>
                <w:rFonts w:ascii="Arial" w:hAnsi="Arial" w:cs="Arial"/>
              </w:rPr>
            </w:pPr>
            <w:r w:rsidRPr="001133A4">
              <w:rPr>
                <w:rFonts w:ascii="Arial" w:hAnsi="Arial" w:cs="Arial"/>
              </w:rPr>
              <w:t>2 - Termin realizacji - 20.00</w:t>
            </w:r>
          </w:p>
          <w:p w:rsidR="003C13F1" w:rsidRPr="001133A4" w:rsidRDefault="003C13F1" w:rsidP="00005A8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133A4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3F1" w:rsidRPr="001133A4" w:rsidRDefault="003C13F1" w:rsidP="00005A8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133A4">
              <w:rPr>
                <w:rFonts w:ascii="Arial" w:hAnsi="Arial" w:cs="Arial"/>
              </w:rPr>
              <w:t xml:space="preserve">  42,89</w:t>
            </w:r>
          </w:p>
        </w:tc>
      </w:tr>
    </w:tbl>
    <w:p w:rsidR="003C13F1" w:rsidRDefault="003C13F1" w:rsidP="00005A84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</w:p>
    <w:bookmarkEnd w:id="0"/>
    <w:sectPr w:rsidR="003C13F1" w:rsidSect="003C13F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7F92" w:rsidRDefault="00ED7F92">
      <w:r>
        <w:separator/>
      </w:r>
    </w:p>
  </w:endnote>
  <w:endnote w:type="continuationSeparator" w:id="0">
    <w:p w:rsidR="00ED7F92" w:rsidRDefault="00ED7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70E" w:rsidRPr="00CE070E" w:rsidRDefault="00005A84" w:rsidP="00CE070E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E070E" w:rsidRPr="00CE070E" w:rsidTr="00E07745">
      <w:tc>
        <w:tcPr>
          <w:tcW w:w="0" w:type="auto"/>
          <w:shd w:val="clear" w:color="auto" w:fill="auto"/>
          <w:vAlign w:val="center"/>
        </w:tcPr>
        <w:p w:rsidR="00CE070E" w:rsidRPr="00CE070E" w:rsidRDefault="00CE070E" w:rsidP="00CE070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E070E" w:rsidRPr="00CE070E" w:rsidRDefault="00CE070E" w:rsidP="00CE070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CE070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E070E" w:rsidRPr="00CE070E" w:rsidRDefault="00CE070E" w:rsidP="00CE070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E070E" w:rsidRPr="00CE070E" w:rsidRDefault="00CE070E" w:rsidP="00CE070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E070E" w:rsidRPr="00CE070E" w:rsidRDefault="00CE070E" w:rsidP="00CE070E">
    <w:pPr>
      <w:spacing w:line="276" w:lineRule="auto"/>
      <w:rPr>
        <w:rFonts w:ascii="Roboto" w:hAnsi="Roboto"/>
        <w:b/>
        <w:bCs/>
      </w:rPr>
    </w:pPr>
    <w:r w:rsidRPr="00CE070E">
      <w:rPr>
        <w:rFonts w:ascii="Roboto" w:hAnsi="Roboto"/>
        <w:b/>
        <w:bCs/>
        <w:szCs w:val="18"/>
      </w:rPr>
      <w:t>Kanclerz Politechniki Częstochowskiej</w:t>
    </w:r>
  </w:p>
  <w:p w:rsidR="00CE070E" w:rsidRPr="00CE070E" w:rsidRDefault="00005A84" w:rsidP="00CE070E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CE070E" w:rsidRPr="00CE070E">
      <w:rPr>
        <w:rFonts w:ascii="Roboto" w:hAnsi="Roboto"/>
      </w:rPr>
      <w:t>ul. Gen. J.H. Dąbrowskiego 69, 42-201 Częstochowa</w:t>
    </w:r>
  </w:p>
  <w:p w:rsidR="00CE070E" w:rsidRPr="00CE070E" w:rsidRDefault="00CE070E" w:rsidP="00CE070E">
    <w:pPr>
      <w:spacing w:line="276" w:lineRule="auto"/>
      <w:rPr>
        <w:rFonts w:ascii="Arial" w:hAnsi="Arial"/>
        <w:noProof/>
      </w:rPr>
    </w:pPr>
    <w:r w:rsidRPr="00CE070E">
      <w:rPr>
        <w:rFonts w:ascii="Roboto" w:hAnsi="Roboto"/>
      </w:rPr>
      <w:t>tel. +48 34 325 02 56, e-mail: kanclerz@pcz.pl</w:t>
    </w:r>
  </w:p>
  <w:p w:rsidR="00CE070E" w:rsidRPr="00CE070E" w:rsidRDefault="00CE070E" w:rsidP="00CE070E">
    <w:pPr>
      <w:rPr>
        <w:rFonts w:ascii="Roboto" w:hAnsi="Roboto"/>
        <w:b/>
      </w:rPr>
    </w:pPr>
    <w:r w:rsidRPr="00CE070E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7F92" w:rsidRDefault="00ED7F92">
      <w:r>
        <w:separator/>
      </w:r>
    </w:p>
  </w:footnote>
  <w:footnote w:type="continuationSeparator" w:id="0">
    <w:p w:rsidR="00ED7F92" w:rsidRDefault="00ED7F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70E" w:rsidRPr="00CE070E" w:rsidRDefault="00005A84" w:rsidP="00CE070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CE070E" w:rsidRPr="00CE070E" w:rsidRDefault="00CE070E" w:rsidP="00CE070E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7F92"/>
    <w:rsid w:val="00005A84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C13F1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BF5C13"/>
    <w:rsid w:val="00C423DD"/>
    <w:rsid w:val="00C60D7B"/>
    <w:rsid w:val="00C65E53"/>
    <w:rsid w:val="00CA0B33"/>
    <w:rsid w:val="00CA3511"/>
    <w:rsid w:val="00CE070E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D7F92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F8FC8F88-9D58-46B5-A3B2-45C375141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571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2024-10-02T08:36:00Z</dcterms:created>
  <dcterms:modified xsi:type="dcterms:W3CDTF">2024-10-02T08:36:00Z</dcterms:modified>
</cp:coreProperties>
</file>