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CE1391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CE1391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="000E0A5D">
        <w:rPr>
          <w:rFonts w:ascii="Arial" w:hAnsi="Arial" w:cs="Arial"/>
        </w:rPr>
        <w:t>2024-10-01</w:t>
      </w:r>
    </w:p>
    <w:p w:rsidR="00B36EDA" w:rsidRPr="00353FDC" w:rsidRDefault="00CE1391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CE1391">
        <w:rPr>
          <w:rFonts w:ascii="Arial" w:hAnsi="Arial" w:cs="Arial"/>
          <w:b/>
          <w:bCs/>
        </w:rPr>
        <w:t>Politechnika Częstochowska</w:t>
      </w:r>
    </w:p>
    <w:p w:rsidR="00B36EDA" w:rsidRPr="00353FDC" w:rsidRDefault="00CE1391" w:rsidP="00B36EDA">
      <w:pPr>
        <w:spacing w:line="360" w:lineRule="auto"/>
        <w:ind w:right="3969"/>
        <w:rPr>
          <w:rFonts w:ascii="Arial" w:hAnsi="Arial" w:cs="Arial"/>
        </w:rPr>
      </w:pPr>
      <w:r w:rsidRPr="00CE1391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CE1391">
        <w:rPr>
          <w:rFonts w:ascii="Arial" w:hAnsi="Arial" w:cs="Arial"/>
        </w:rPr>
        <w:t>69</w:t>
      </w:r>
    </w:p>
    <w:p w:rsidR="00B36EDA" w:rsidRPr="00353FDC" w:rsidRDefault="00CE1391" w:rsidP="00B36EDA">
      <w:pPr>
        <w:ind w:right="3969"/>
        <w:rPr>
          <w:rFonts w:ascii="Arial" w:hAnsi="Arial" w:cs="Arial"/>
        </w:rPr>
      </w:pPr>
      <w:r w:rsidRPr="00CE1391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CE1391">
        <w:rPr>
          <w:rFonts w:ascii="Arial" w:hAnsi="Arial" w:cs="Arial"/>
        </w:rPr>
        <w:t>Częstochowa</w:t>
      </w:r>
    </w:p>
    <w:p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CE139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1391">
              <w:rPr>
                <w:rFonts w:ascii="Arial" w:hAnsi="Arial" w:cs="Arial"/>
                <w:bCs/>
              </w:rPr>
              <w:t>Dostawa drukarek 3D dla jednostek organizacyjnych Politechniki Częstochowskiej</w:t>
            </w:r>
          </w:p>
        </w:tc>
      </w:tr>
      <w:tr w:rsidR="00CE1391" w:rsidRPr="00353FDC" w:rsidTr="00F3785D">
        <w:tc>
          <w:tcPr>
            <w:tcW w:w="2269" w:type="dxa"/>
            <w:shd w:val="clear" w:color="auto" w:fill="auto"/>
          </w:tcPr>
          <w:p w:rsidR="00CE1391" w:rsidRPr="00353FDC" w:rsidRDefault="00CE1391" w:rsidP="00F378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CE1391" w:rsidRPr="00353FDC" w:rsidRDefault="00CE1391" w:rsidP="00F378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1391">
              <w:rPr>
                <w:rFonts w:ascii="Arial" w:hAnsi="Arial" w:cs="Arial"/>
                <w:bCs/>
              </w:rPr>
              <w:t>RK-NZ.261.62.2024.AR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CE1391" w:rsidRPr="00CE1391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CE1391" w:rsidRPr="00CE1391">
        <w:rPr>
          <w:rFonts w:ascii="Arial" w:hAnsi="Arial" w:cs="Arial"/>
        </w:rPr>
        <w:t>(</w:t>
      </w:r>
      <w:proofErr w:type="spellStart"/>
      <w:r w:rsidR="00CE1391" w:rsidRPr="00CE1391">
        <w:rPr>
          <w:rFonts w:ascii="Arial" w:hAnsi="Arial" w:cs="Arial"/>
        </w:rPr>
        <w:t>t.j</w:t>
      </w:r>
      <w:proofErr w:type="spellEnd"/>
      <w:r w:rsidR="00CE1391" w:rsidRPr="00CE1391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E1391" w:rsidTr="00CE139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91" w:rsidRPr="00F245C5" w:rsidRDefault="00CE1391" w:rsidP="00F3785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E1391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E1391">
              <w:rPr>
                <w:rFonts w:ascii="Arial" w:hAnsi="Arial" w:cs="Arial"/>
              </w:rPr>
              <w:t xml:space="preserve">Dostawa drukarki 3D pracującej w technologii </w:t>
            </w:r>
            <w:proofErr w:type="spellStart"/>
            <w:r w:rsidRPr="00CE1391">
              <w:rPr>
                <w:rFonts w:ascii="Arial" w:hAnsi="Arial" w:cs="Arial"/>
              </w:rPr>
              <w:t>mSLA</w:t>
            </w:r>
            <w:proofErr w:type="spellEnd"/>
            <w:r w:rsidRPr="00CE1391">
              <w:rPr>
                <w:rFonts w:ascii="Arial" w:hAnsi="Arial" w:cs="Arial"/>
              </w:rPr>
              <w:t>/SLA wraz z osprzętem dla Wydziału Inżynierii Mechanicznej i Informatyki</w:t>
            </w:r>
          </w:p>
          <w:p w:rsidR="00CE1391" w:rsidRPr="00F245C5" w:rsidRDefault="00CE1391" w:rsidP="00F3785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E1391">
              <w:rPr>
                <w:rFonts w:ascii="Arial" w:hAnsi="Arial" w:cs="Arial"/>
                <w:b/>
              </w:rPr>
              <w:t>CADXPERT P.GURGA M.DUKAT SPÓŁKA KOMANDYTOWA</w:t>
            </w:r>
          </w:p>
          <w:p w:rsidR="00CE1391" w:rsidRPr="00F245C5" w:rsidRDefault="00CE1391" w:rsidP="00F3785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1391">
              <w:rPr>
                <w:rFonts w:ascii="Arial" w:hAnsi="Arial" w:cs="Arial"/>
                <w:bCs/>
              </w:rPr>
              <w:t>Ciepłownicza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E1391">
              <w:rPr>
                <w:rFonts w:ascii="Arial" w:hAnsi="Arial" w:cs="Arial"/>
                <w:bCs/>
              </w:rPr>
              <w:t>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CE1391" w:rsidRPr="00F245C5" w:rsidRDefault="00CE1391" w:rsidP="00F3785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E1391">
              <w:rPr>
                <w:rFonts w:ascii="Arial" w:hAnsi="Arial" w:cs="Arial"/>
                <w:bCs/>
              </w:rPr>
              <w:t>31-574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E1391">
              <w:rPr>
                <w:rFonts w:ascii="Arial" w:hAnsi="Arial" w:cs="Arial"/>
                <w:bCs/>
              </w:rPr>
              <w:t>Kraków</w:t>
            </w:r>
          </w:p>
          <w:p w:rsidR="00CE1391" w:rsidRPr="00F245C5" w:rsidRDefault="00CE1391" w:rsidP="00F3785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E1391">
              <w:rPr>
                <w:rFonts w:ascii="Arial" w:hAnsi="Arial" w:cs="Arial"/>
                <w:b/>
              </w:rPr>
              <w:t>33 864.36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CE1391" w:rsidRPr="00F245C5" w:rsidRDefault="00CE1391" w:rsidP="00F3785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CE1391" w:rsidRPr="00F245C5" w:rsidRDefault="00CE1391" w:rsidP="00F3785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E1391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 punktów.</w:t>
            </w:r>
          </w:p>
        </w:tc>
      </w:tr>
      <w:tr w:rsidR="00CE1391" w:rsidTr="00CE139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91" w:rsidRPr="00F245C5" w:rsidRDefault="00CE1391" w:rsidP="00F3785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E1391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E1391">
              <w:rPr>
                <w:rFonts w:ascii="Arial" w:hAnsi="Arial" w:cs="Arial"/>
              </w:rPr>
              <w:t>Dostawa drukarki  3D z ciągłym włóknem węglowym dla Wydziału Budownictwa</w:t>
            </w:r>
          </w:p>
          <w:p w:rsidR="00CE1391" w:rsidRPr="00F245C5" w:rsidRDefault="00CE1391" w:rsidP="00F3785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E1391">
              <w:rPr>
                <w:rFonts w:ascii="Arial" w:hAnsi="Arial" w:cs="Arial"/>
                <w:b/>
              </w:rPr>
              <w:t>3D Phoenix Spółka z ograniczoną odpowiedzialnością</w:t>
            </w:r>
          </w:p>
          <w:p w:rsidR="00CE1391" w:rsidRPr="00F245C5" w:rsidRDefault="00CE1391" w:rsidP="00F3785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1391">
              <w:rPr>
                <w:rFonts w:ascii="Arial" w:hAnsi="Arial" w:cs="Arial"/>
                <w:bCs/>
              </w:rPr>
              <w:t>Jeziorna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E1391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CE1391" w:rsidRPr="00F245C5" w:rsidRDefault="00CE1391" w:rsidP="00F3785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E1391">
              <w:rPr>
                <w:rFonts w:ascii="Arial" w:hAnsi="Arial" w:cs="Arial"/>
                <w:bCs/>
              </w:rPr>
              <w:t>05-092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E1391">
              <w:rPr>
                <w:rFonts w:ascii="Arial" w:hAnsi="Arial" w:cs="Arial"/>
                <w:bCs/>
              </w:rPr>
              <w:t>ŁOMIANKI</w:t>
            </w:r>
          </w:p>
          <w:p w:rsidR="00CE1391" w:rsidRPr="00F245C5" w:rsidRDefault="00CE1391" w:rsidP="00F3785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E1391">
              <w:rPr>
                <w:rFonts w:ascii="Arial" w:hAnsi="Arial" w:cs="Arial"/>
                <w:b/>
              </w:rPr>
              <w:t>139 998.60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CE1391" w:rsidRPr="00F245C5" w:rsidRDefault="00CE1391" w:rsidP="00F3785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CE1391" w:rsidRPr="00F245C5" w:rsidRDefault="00CE1391" w:rsidP="00F3785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E1391">
              <w:rPr>
                <w:rFonts w:ascii="Arial" w:hAnsi="Arial" w:cs="Arial"/>
              </w:rPr>
              <w:t>Wybrana oferta jest jedyną jaka została złożona na Zadanie nr 2.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CE139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E1391" w:rsidTr="00CE139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391" w:rsidRPr="007D7932" w:rsidRDefault="00CE1391" w:rsidP="00F3785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E1391">
              <w:rPr>
                <w:rFonts w:ascii="Arial" w:hAnsi="Arial" w:cs="Arial"/>
                <w:sz w:val="22"/>
                <w:szCs w:val="22"/>
              </w:rPr>
              <w:t xml:space="preserve">Dostawa drukarki 3D pracującej w technologii </w:t>
            </w:r>
            <w:proofErr w:type="spellStart"/>
            <w:r w:rsidRPr="00CE1391">
              <w:rPr>
                <w:rFonts w:ascii="Arial" w:hAnsi="Arial" w:cs="Arial"/>
                <w:sz w:val="22"/>
                <w:szCs w:val="22"/>
              </w:rPr>
              <w:t>mSLA</w:t>
            </w:r>
            <w:proofErr w:type="spellEnd"/>
            <w:r w:rsidRPr="00CE1391">
              <w:rPr>
                <w:rFonts w:ascii="Arial" w:hAnsi="Arial" w:cs="Arial"/>
                <w:sz w:val="22"/>
                <w:szCs w:val="22"/>
              </w:rPr>
              <w:t xml:space="preserve">/SLA wraz z osprzętem dla </w:t>
            </w:r>
            <w:r w:rsidRPr="00CE1391">
              <w:rPr>
                <w:rFonts w:ascii="Arial" w:hAnsi="Arial" w:cs="Arial"/>
                <w:sz w:val="22"/>
                <w:szCs w:val="22"/>
              </w:rPr>
              <w:lastRenderedPageBreak/>
              <w:t>Wydziału Inżynierii Mechanicznej i Informatyki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91" w:rsidRPr="007D7932" w:rsidRDefault="00CE1391" w:rsidP="00F3785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E139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CENTER 3D PRINT SPÓŁKA Z OGRANICZONĄ ODPOWIEDZIALNOŚCIĄ</w:t>
            </w:r>
          </w:p>
          <w:p w:rsidR="00CE1391" w:rsidRPr="007D7932" w:rsidRDefault="00CE1391" w:rsidP="00F3785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lastRenderedPageBreak/>
              <w:t>GĘSIA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E1391">
              <w:rPr>
                <w:rFonts w:ascii="Arial" w:hAnsi="Arial" w:cs="Arial"/>
                <w:sz w:val="22"/>
                <w:szCs w:val="22"/>
              </w:rPr>
              <w:t>8/205</w:t>
            </w:r>
          </w:p>
          <w:p w:rsidR="00CE1391" w:rsidRPr="007D7932" w:rsidRDefault="00CE1391" w:rsidP="00F3785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>31-535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E139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91" w:rsidRPr="007D7932" w:rsidRDefault="00CE1391" w:rsidP="00F3785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391" w:rsidRPr="007D7932" w:rsidRDefault="00CE1391" w:rsidP="00F3785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CE1391" w:rsidTr="00CE139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391" w:rsidRPr="007D7932" w:rsidRDefault="00CE1391" w:rsidP="00F3785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E1391">
              <w:rPr>
                <w:rFonts w:ascii="Arial" w:hAnsi="Arial" w:cs="Arial"/>
                <w:sz w:val="22"/>
                <w:szCs w:val="22"/>
              </w:rPr>
              <w:t xml:space="preserve">Dostawa drukarki 3D pracującej w technologii </w:t>
            </w:r>
            <w:proofErr w:type="spellStart"/>
            <w:r w:rsidRPr="00CE1391">
              <w:rPr>
                <w:rFonts w:ascii="Arial" w:hAnsi="Arial" w:cs="Arial"/>
                <w:sz w:val="22"/>
                <w:szCs w:val="22"/>
              </w:rPr>
              <w:t>mSLA</w:t>
            </w:r>
            <w:proofErr w:type="spellEnd"/>
            <w:r w:rsidRPr="00CE1391">
              <w:rPr>
                <w:rFonts w:ascii="Arial" w:hAnsi="Arial" w:cs="Arial"/>
                <w:sz w:val="22"/>
                <w:szCs w:val="22"/>
              </w:rPr>
              <w:t>/SLA wraz z osprzętem dla Wydziału Inżynierii Mechanicznej i Informatyki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91" w:rsidRPr="007D7932" w:rsidRDefault="00CE1391" w:rsidP="00F3785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E1391">
              <w:rPr>
                <w:rFonts w:ascii="Arial" w:hAnsi="Arial" w:cs="Arial"/>
                <w:b/>
                <w:bCs/>
                <w:sz w:val="22"/>
                <w:szCs w:val="22"/>
              </w:rPr>
              <w:t>CADXPERT P.GURGA M.DUKAT SPÓŁKA KOMANDYTOWA</w:t>
            </w:r>
          </w:p>
          <w:p w:rsidR="00CE1391" w:rsidRPr="007D7932" w:rsidRDefault="00CE1391" w:rsidP="00F3785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>Ciepłownicza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E1391">
              <w:rPr>
                <w:rFonts w:ascii="Arial" w:hAnsi="Arial" w:cs="Arial"/>
                <w:sz w:val="22"/>
                <w:szCs w:val="22"/>
              </w:rPr>
              <w:t>23</w:t>
            </w:r>
          </w:p>
          <w:p w:rsidR="00CE1391" w:rsidRPr="007D7932" w:rsidRDefault="00CE1391" w:rsidP="00F3785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>31-574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E139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91" w:rsidRPr="007D7932" w:rsidRDefault="00CE1391" w:rsidP="00F3785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391" w:rsidRPr="007D7932" w:rsidRDefault="00CE1391" w:rsidP="00F3785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E1391" w:rsidTr="00CE139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391" w:rsidRPr="007D7932" w:rsidRDefault="00CE1391" w:rsidP="00F3785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E1391">
              <w:rPr>
                <w:rFonts w:ascii="Arial" w:hAnsi="Arial" w:cs="Arial"/>
                <w:sz w:val="22"/>
                <w:szCs w:val="22"/>
              </w:rPr>
              <w:t>Dostawa drukarki  3D z ciągłym włóknem węglowym dla Wydziału Budownictwa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91" w:rsidRPr="007D7932" w:rsidRDefault="00CE1391" w:rsidP="00F3785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E1391">
              <w:rPr>
                <w:rFonts w:ascii="Arial" w:hAnsi="Arial" w:cs="Arial"/>
                <w:b/>
                <w:bCs/>
                <w:sz w:val="22"/>
                <w:szCs w:val="22"/>
              </w:rPr>
              <w:t>3D Phoenix Spółka z ograniczoną odpowiedzialnością</w:t>
            </w:r>
          </w:p>
          <w:p w:rsidR="00CE1391" w:rsidRPr="007D7932" w:rsidRDefault="00CE1391" w:rsidP="00F3785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>Jeziorna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E1391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CE1391" w:rsidRPr="007D7932" w:rsidRDefault="00CE1391" w:rsidP="00F3785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>05-092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E1391">
              <w:rPr>
                <w:rFonts w:ascii="Arial" w:hAnsi="Arial" w:cs="Arial"/>
                <w:sz w:val="22"/>
                <w:szCs w:val="22"/>
              </w:rPr>
              <w:t>ŁOMIANKI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91" w:rsidRPr="007D7932" w:rsidRDefault="00CE1391" w:rsidP="00F3785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391" w:rsidRPr="007D7932" w:rsidRDefault="00CE1391" w:rsidP="00F3785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39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bookmarkEnd w:id="0"/>
    </w:tbl>
    <w:p w:rsidR="008642B3" w:rsidRPr="00B36EDA" w:rsidRDefault="008642B3" w:rsidP="000E0A5D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36EDA" w:rsidSect="000E0A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C60" w:rsidRDefault="00B11C60">
      <w:r>
        <w:separator/>
      </w:r>
    </w:p>
  </w:endnote>
  <w:endnote w:type="continuationSeparator" w:id="0">
    <w:p w:rsidR="00B11C60" w:rsidRDefault="00B11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A5D" w:rsidRPr="000E0A5D" w:rsidRDefault="0062099E" w:rsidP="000E0A5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E0A5D" w:rsidRPr="000E0A5D" w:rsidTr="00F3785D">
      <w:tc>
        <w:tcPr>
          <w:tcW w:w="0" w:type="auto"/>
          <w:shd w:val="clear" w:color="auto" w:fill="auto"/>
          <w:vAlign w:val="center"/>
        </w:tcPr>
        <w:p w:rsidR="000E0A5D" w:rsidRPr="000E0A5D" w:rsidRDefault="000E0A5D" w:rsidP="000E0A5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E0A5D" w:rsidRPr="000E0A5D" w:rsidRDefault="000E0A5D" w:rsidP="000E0A5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E0A5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E0A5D" w:rsidRPr="000E0A5D" w:rsidRDefault="000E0A5D" w:rsidP="000E0A5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E0A5D" w:rsidRPr="000E0A5D" w:rsidRDefault="000E0A5D" w:rsidP="000E0A5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E0A5D" w:rsidRPr="000E0A5D" w:rsidRDefault="000E0A5D" w:rsidP="000E0A5D">
    <w:pPr>
      <w:spacing w:line="276" w:lineRule="auto"/>
      <w:rPr>
        <w:rFonts w:ascii="Roboto" w:hAnsi="Roboto"/>
        <w:b/>
        <w:bCs/>
      </w:rPr>
    </w:pPr>
    <w:r w:rsidRPr="000E0A5D">
      <w:rPr>
        <w:rFonts w:ascii="Roboto" w:hAnsi="Roboto"/>
        <w:b/>
        <w:bCs/>
        <w:szCs w:val="18"/>
      </w:rPr>
      <w:t>Kanclerz Politechniki Częstochowskiej</w:t>
    </w:r>
  </w:p>
  <w:p w:rsidR="000E0A5D" w:rsidRPr="000E0A5D" w:rsidRDefault="0062099E" w:rsidP="000E0A5D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0E0A5D" w:rsidRPr="000E0A5D">
      <w:rPr>
        <w:rFonts w:ascii="Roboto" w:hAnsi="Roboto"/>
      </w:rPr>
      <w:t>ul. Gen. J.H. Dąbrowskiego 69, 42-201 Częstochowa</w:t>
    </w:r>
  </w:p>
  <w:p w:rsidR="000E0A5D" w:rsidRPr="000E0A5D" w:rsidRDefault="000E0A5D" w:rsidP="000E0A5D">
    <w:pPr>
      <w:spacing w:line="276" w:lineRule="auto"/>
      <w:rPr>
        <w:rFonts w:ascii="Arial" w:hAnsi="Arial"/>
        <w:noProof/>
      </w:rPr>
    </w:pPr>
    <w:r w:rsidRPr="000E0A5D">
      <w:rPr>
        <w:rFonts w:ascii="Roboto" w:hAnsi="Roboto"/>
      </w:rPr>
      <w:t>tel. +48 34 325 02 56, e-mail: kanclerz@pcz.pl</w:t>
    </w:r>
  </w:p>
  <w:p w:rsidR="000E0A5D" w:rsidRPr="000E0A5D" w:rsidRDefault="000E0A5D" w:rsidP="000E0A5D">
    <w:pPr>
      <w:rPr>
        <w:rFonts w:ascii="Roboto" w:hAnsi="Roboto"/>
        <w:b/>
      </w:rPr>
    </w:pPr>
    <w:r w:rsidRPr="000E0A5D">
      <w:rPr>
        <w:rFonts w:ascii="Roboto" w:hAnsi="Roboto"/>
        <w:b/>
      </w:rPr>
      <w:t>www.pcz.pl</w:t>
    </w:r>
  </w:p>
  <w:p w:rsidR="000C1E6F" w:rsidRPr="000E0A5D" w:rsidRDefault="000C1E6F" w:rsidP="000E0A5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C60" w:rsidRDefault="00B11C60">
      <w:r>
        <w:separator/>
      </w:r>
    </w:p>
  </w:footnote>
  <w:footnote w:type="continuationSeparator" w:id="0">
    <w:p w:rsidR="00B11C60" w:rsidRDefault="00B11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A5D" w:rsidRPr="000E0A5D" w:rsidRDefault="0062099E" w:rsidP="000E0A5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1C60"/>
    <w:rsid w:val="00022322"/>
    <w:rsid w:val="00042497"/>
    <w:rsid w:val="000C1E6F"/>
    <w:rsid w:val="000E0A5D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099E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11C60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139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C67ACB15-DF13-4981-85B7-0B2E978F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346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2024-09-27T07:23:00Z</cp:lastPrinted>
  <dcterms:created xsi:type="dcterms:W3CDTF">2024-09-27T07:23:00Z</dcterms:created>
  <dcterms:modified xsi:type="dcterms:W3CDTF">2024-09-27T07:23:00Z</dcterms:modified>
</cp:coreProperties>
</file>