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2F7D5E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2F7D5E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B52766">
        <w:rPr>
          <w:rFonts w:ascii="Arial" w:hAnsi="Arial" w:cs="Arial"/>
        </w:rPr>
        <w:t>2024-10-01</w:t>
      </w:r>
      <w:bookmarkStart w:id="1" w:name="_GoBack"/>
      <w:bookmarkEnd w:id="1"/>
    </w:p>
    <w:p w:rsidR="00081D13" w:rsidRPr="00353FDC" w:rsidRDefault="002F7D5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F7D5E">
        <w:rPr>
          <w:rFonts w:ascii="Arial" w:hAnsi="Arial" w:cs="Arial"/>
          <w:b/>
          <w:bCs/>
        </w:rPr>
        <w:t>Politechnika Częstochowska</w:t>
      </w:r>
    </w:p>
    <w:p w:rsidR="00081D13" w:rsidRPr="00353FDC" w:rsidRDefault="002F7D5E" w:rsidP="00081D13">
      <w:pPr>
        <w:spacing w:line="360" w:lineRule="auto"/>
        <w:ind w:right="3969"/>
        <w:rPr>
          <w:rFonts w:ascii="Arial" w:hAnsi="Arial" w:cs="Arial"/>
        </w:rPr>
      </w:pPr>
      <w:r w:rsidRPr="002F7D5E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F7D5E">
        <w:rPr>
          <w:rFonts w:ascii="Arial" w:hAnsi="Arial" w:cs="Arial"/>
        </w:rPr>
        <w:t>69</w:t>
      </w:r>
    </w:p>
    <w:p w:rsidR="00081D13" w:rsidRPr="00353FDC" w:rsidRDefault="002F7D5E" w:rsidP="00081D13">
      <w:pPr>
        <w:ind w:right="3969"/>
        <w:rPr>
          <w:rFonts w:ascii="Arial" w:hAnsi="Arial" w:cs="Arial"/>
        </w:rPr>
      </w:pPr>
      <w:r w:rsidRPr="002F7D5E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F7D5E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F7D5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7D5E">
              <w:rPr>
                <w:rFonts w:ascii="Arial" w:hAnsi="Arial" w:cs="Arial"/>
                <w:bCs/>
              </w:rPr>
              <w:t xml:space="preserve">Wykonanie remontu pomieszczeń na Wydziale Elektrycznym </w:t>
            </w:r>
            <w:proofErr w:type="spellStart"/>
            <w:r w:rsidRPr="002F7D5E">
              <w:rPr>
                <w:rFonts w:ascii="Arial" w:hAnsi="Arial" w:cs="Arial"/>
                <w:bCs/>
              </w:rPr>
              <w:t>PCz</w:t>
            </w:r>
            <w:proofErr w:type="spellEnd"/>
          </w:p>
        </w:tc>
      </w:tr>
      <w:tr w:rsidR="002F7D5E" w:rsidRPr="00353FDC" w:rsidTr="00CE52BD">
        <w:tc>
          <w:tcPr>
            <w:tcW w:w="2269" w:type="dxa"/>
            <w:shd w:val="clear" w:color="auto" w:fill="auto"/>
          </w:tcPr>
          <w:p w:rsidR="002F7D5E" w:rsidRPr="00353FDC" w:rsidRDefault="002F7D5E" w:rsidP="00CE52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F7D5E" w:rsidRPr="00353FDC" w:rsidRDefault="002F7D5E" w:rsidP="00CE52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7D5E">
              <w:rPr>
                <w:rFonts w:ascii="Arial" w:hAnsi="Arial" w:cs="Arial"/>
                <w:bCs/>
              </w:rPr>
              <w:t>RK-NZ.261.58.2024.ŁZ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F7D5E" w:rsidRPr="002F7D5E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F7D5E" w:rsidRPr="002F7D5E">
        <w:rPr>
          <w:rFonts w:ascii="Arial" w:hAnsi="Arial" w:cs="Arial"/>
        </w:rPr>
        <w:t>(</w:t>
      </w:r>
      <w:proofErr w:type="spellStart"/>
      <w:r w:rsidR="002F7D5E" w:rsidRPr="002F7D5E">
        <w:rPr>
          <w:rFonts w:ascii="Arial" w:hAnsi="Arial" w:cs="Arial"/>
        </w:rPr>
        <w:t>t.j</w:t>
      </w:r>
      <w:proofErr w:type="spellEnd"/>
      <w:r w:rsidR="002F7D5E" w:rsidRPr="002F7D5E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F7D5E" w:rsidRPr="00E1738E" w:rsidTr="00CE52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F7D5E" w:rsidRDefault="002F7D5E" w:rsidP="00CE52B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F7D5E">
              <w:rPr>
                <w:rFonts w:ascii="Arial" w:hAnsi="Arial" w:cs="Arial"/>
                <w:b/>
              </w:rPr>
              <w:t>ALFA Sp. z o . o</w:t>
            </w:r>
          </w:p>
          <w:p w:rsidR="002F7D5E" w:rsidRPr="00AC1F4A" w:rsidRDefault="002F7D5E" w:rsidP="00CE52B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F7D5E">
              <w:rPr>
                <w:rFonts w:ascii="Arial" w:hAnsi="Arial" w:cs="Arial"/>
                <w:bCs/>
              </w:rPr>
              <w:t>Spacerowa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F7D5E">
              <w:rPr>
                <w:rFonts w:ascii="Arial" w:hAnsi="Arial" w:cs="Arial"/>
                <w:bCs/>
              </w:rPr>
              <w:t>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F7D5E" w:rsidRPr="00E1738E" w:rsidRDefault="002F7D5E" w:rsidP="00CE52B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F7D5E">
              <w:rPr>
                <w:rFonts w:ascii="Arial" w:hAnsi="Arial" w:cs="Arial"/>
                <w:bCs/>
              </w:rPr>
              <w:t>30-391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F7D5E">
              <w:rPr>
                <w:rFonts w:ascii="Arial" w:hAnsi="Arial" w:cs="Arial"/>
                <w:bCs/>
              </w:rPr>
              <w:t>Kraków</w:t>
            </w:r>
          </w:p>
          <w:p w:rsidR="002F7D5E" w:rsidRPr="00BC506C" w:rsidRDefault="002F7D5E" w:rsidP="00CE52B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2F7D5E">
              <w:rPr>
                <w:rFonts w:ascii="Arial" w:hAnsi="Arial" w:cs="Arial"/>
                <w:b/>
              </w:rPr>
              <w:t>1 402 200.00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F7D5E" w:rsidRPr="00E1738E" w:rsidRDefault="002F7D5E" w:rsidP="00CE52B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F7D5E" w:rsidRPr="00E1738E" w:rsidRDefault="002F7D5E" w:rsidP="00CE52B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F7D5E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417"/>
        <w:gridCol w:w="1985"/>
      </w:tblGrid>
      <w:tr w:rsidR="00B52766" w:rsidRPr="008567C7" w:rsidTr="00B5276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52766" w:rsidRPr="00553EDC" w:rsidRDefault="00B5276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B52766" w:rsidRPr="00553EDC" w:rsidRDefault="00B5276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B52766" w:rsidRPr="00553EDC" w:rsidRDefault="00B5276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F7D5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B52766" w:rsidRPr="00553EDC" w:rsidRDefault="00B5276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52766" w:rsidRPr="008567C7" w:rsidTr="00B52766">
        <w:tc>
          <w:tcPr>
            <w:tcW w:w="851" w:type="dxa"/>
            <w:vAlign w:val="center"/>
          </w:tcPr>
          <w:p w:rsidR="00B52766" w:rsidRPr="00553EDC" w:rsidRDefault="00B52766" w:rsidP="00CE52B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7D5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:rsidR="00B52766" w:rsidRPr="00553EDC" w:rsidRDefault="00B52766" w:rsidP="00CE52B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F7D5E">
              <w:rPr>
                <w:rFonts w:ascii="Arial" w:hAnsi="Arial" w:cs="Arial"/>
                <w:b/>
                <w:sz w:val="22"/>
                <w:szCs w:val="22"/>
              </w:rPr>
              <w:t>ALFA Sp. z o . o</w:t>
            </w:r>
          </w:p>
          <w:p w:rsidR="00B52766" w:rsidRPr="00553EDC" w:rsidRDefault="00B52766" w:rsidP="00CE52B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F7D5E">
              <w:rPr>
                <w:rFonts w:ascii="Arial" w:hAnsi="Arial" w:cs="Arial"/>
                <w:bCs/>
                <w:sz w:val="22"/>
                <w:szCs w:val="22"/>
              </w:rPr>
              <w:t>Spacerowa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F7D5E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52766" w:rsidRPr="00553EDC" w:rsidRDefault="00B52766" w:rsidP="00CE52B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F7D5E">
              <w:rPr>
                <w:rFonts w:ascii="Arial" w:hAnsi="Arial" w:cs="Arial"/>
                <w:bCs/>
                <w:sz w:val="22"/>
                <w:szCs w:val="22"/>
              </w:rPr>
              <w:t>30-391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F7D5E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417" w:type="dxa"/>
            <w:vAlign w:val="center"/>
          </w:tcPr>
          <w:p w:rsidR="00B52766" w:rsidRPr="00553EDC" w:rsidRDefault="00B52766" w:rsidP="00CE52B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7D5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B52766" w:rsidRPr="00553EDC" w:rsidRDefault="00B52766" w:rsidP="00CE52B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7D5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52766" w:rsidRPr="008567C7" w:rsidTr="00B52766">
        <w:tc>
          <w:tcPr>
            <w:tcW w:w="851" w:type="dxa"/>
            <w:vAlign w:val="center"/>
          </w:tcPr>
          <w:p w:rsidR="00B52766" w:rsidRPr="00553EDC" w:rsidRDefault="00B52766" w:rsidP="00CE52B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7D5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812" w:type="dxa"/>
            <w:vAlign w:val="center"/>
          </w:tcPr>
          <w:p w:rsidR="00B52766" w:rsidRPr="00553EDC" w:rsidRDefault="00B52766" w:rsidP="00CE52B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F7D5E">
              <w:rPr>
                <w:rFonts w:ascii="Arial" w:hAnsi="Arial" w:cs="Arial"/>
                <w:b/>
                <w:sz w:val="22"/>
                <w:szCs w:val="22"/>
              </w:rPr>
              <w:t>MPDOM Paweł Dominiak</w:t>
            </w:r>
          </w:p>
          <w:p w:rsidR="00B52766" w:rsidRPr="00553EDC" w:rsidRDefault="00B52766" w:rsidP="00CE52B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F7D5E">
              <w:rPr>
                <w:rFonts w:ascii="Arial" w:hAnsi="Arial" w:cs="Arial"/>
                <w:bCs/>
                <w:sz w:val="22"/>
                <w:szCs w:val="22"/>
              </w:rPr>
              <w:t>Bialska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F7D5E">
              <w:rPr>
                <w:rFonts w:ascii="Arial" w:hAnsi="Arial" w:cs="Arial"/>
                <w:bCs/>
                <w:sz w:val="22"/>
                <w:szCs w:val="22"/>
              </w:rPr>
              <w:t>59A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F7D5E">
              <w:rPr>
                <w:rFonts w:ascii="Arial" w:hAnsi="Arial" w:cs="Arial"/>
                <w:bCs/>
                <w:sz w:val="22"/>
                <w:szCs w:val="22"/>
              </w:rPr>
              <w:t>/54</w:t>
            </w:r>
          </w:p>
          <w:p w:rsidR="00B52766" w:rsidRPr="00553EDC" w:rsidRDefault="00B52766" w:rsidP="00CE52B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F7D5E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F7D5E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B52766" w:rsidRPr="00553EDC" w:rsidRDefault="00B52766" w:rsidP="00CE52B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7D5E">
              <w:rPr>
                <w:rFonts w:ascii="Arial" w:hAnsi="Arial" w:cs="Arial"/>
                <w:sz w:val="22"/>
                <w:szCs w:val="22"/>
              </w:rPr>
              <w:t xml:space="preserve">  97,94</w:t>
            </w:r>
          </w:p>
        </w:tc>
        <w:tc>
          <w:tcPr>
            <w:tcW w:w="1985" w:type="dxa"/>
            <w:vAlign w:val="center"/>
          </w:tcPr>
          <w:p w:rsidR="00B52766" w:rsidRPr="00553EDC" w:rsidRDefault="00B52766" w:rsidP="00CE52B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7D5E">
              <w:rPr>
                <w:rFonts w:ascii="Arial" w:hAnsi="Arial" w:cs="Arial"/>
                <w:sz w:val="22"/>
                <w:szCs w:val="22"/>
              </w:rPr>
              <w:t xml:space="preserve">  97,94</w:t>
            </w:r>
          </w:p>
        </w:tc>
      </w:tr>
      <w:tr w:rsidR="00B52766" w:rsidRPr="008567C7" w:rsidTr="00B52766">
        <w:tc>
          <w:tcPr>
            <w:tcW w:w="851" w:type="dxa"/>
            <w:vAlign w:val="center"/>
          </w:tcPr>
          <w:p w:rsidR="00B52766" w:rsidRPr="00553EDC" w:rsidRDefault="00B52766" w:rsidP="00CE52B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7D5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:rsidR="00B52766" w:rsidRPr="00553EDC" w:rsidRDefault="00B52766" w:rsidP="00CE52B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F7D5E">
              <w:rPr>
                <w:rFonts w:ascii="Arial" w:hAnsi="Arial" w:cs="Arial"/>
                <w:b/>
                <w:sz w:val="22"/>
                <w:szCs w:val="22"/>
              </w:rPr>
              <w:t>BEITER NATALIA POŁACIK</w:t>
            </w:r>
          </w:p>
          <w:p w:rsidR="00B52766" w:rsidRPr="00553EDC" w:rsidRDefault="00B52766" w:rsidP="00CE52B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F7D5E">
              <w:rPr>
                <w:rFonts w:ascii="Arial" w:hAnsi="Arial" w:cs="Arial"/>
                <w:bCs/>
                <w:sz w:val="22"/>
                <w:szCs w:val="22"/>
              </w:rPr>
              <w:t>Bieszczadzka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F7D5E">
              <w:rPr>
                <w:rFonts w:ascii="Arial" w:hAnsi="Arial" w:cs="Arial"/>
                <w:bCs/>
                <w:sz w:val="22"/>
                <w:szCs w:val="22"/>
              </w:rPr>
              <w:t>35e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52766" w:rsidRPr="00553EDC" w:rsidRDefault="00B52766" w:rsidP="00CE52B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F7D5E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F7D5E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B52766" w:rsidRPr="00553EDC" w:rsidRDefault="00B52766" w:rsidP="00CE52B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7D5E">
              <w:rPr>
                <w:rFonts w:ascii="Arial" w:hAnsi="Arial" w:cs="Arial"/>
                <w:sz w:val="22"/>
                <w:szCs w:val="22"/>
              </w:rPr>
              <w:t xml:space="preserve">  73,08</w:t>
            </w:r>
          </w:p>
        </w:tc>
        <w:tc>
          <w:tcPr>
            <w:tcW w:w="1985" w:type="dxa"/>
            <w:vAlign w:val="center"/>
          </w:tcPr>
          <w:p w:rsidR="00B52766" w:rsidRPr="00553EDC" w:rsidRDefault="00B52766" w:rsidP="00CE52B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7D5E">
              <w:rPr>
                <w:rFonts w:ascii="Arial" w:hAnsi="Arial" w:cs="Arial"/>
                <w:sz w:val="22"/>
                <w:szCs w:val="22"/>
              </w:rPr>
              <w:t xml:space="preserve">  73,08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32E" w:rsidRDefault="0073732E">
      <w:r>
        <w:separator/>
      </w:r>
    </w:p>
  </w:endnote>
  <w:endnote w:type="continuationSeparator" w:id="0">
    <w:p w:rsidR="0073732E" w:rsidRDefault="0073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5E" w:rsidRDefault="002F7D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766" w:rsidRDefault="00B52766" w:rsidP="00B5276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GO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HQ965RJITQXK+2qJnvxqB4k2RgkZF5j&#10;UTHP/emgADB2EeFNiFsYBZnX3SdJ4QzeWukbuC916yChNWjvdTpcdWJ7iwh8HCWg/N0oQAT2xsOR&#10;x8fpJVRpYz8y2QJ/A4IDd8yr2uZSCPCD1LFPhHcPxjpiOL0EuLxCLnnTeFs0AnXAfhqNIh9hZMOp&#10;23XnjK7WeaPRDjtn+edM4+aYlltBPVrNMF2c5xbz5jSH7I1weFAb8DnPTtb5No2mi8likvSSwXjR&#10;S6Ki6H1Y5klvvIzvRsWwyPMi/u6oxUlac0qZcOwuNo6Tv7PJ+UKdDHg18rUP4S26bxiQvbw9aS+u&#10;0/PkjLWkh5W+iA7O9YfPt8xdjbdrmL/9F8x/A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1oAY4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52766" w:rsidTr="00B52766">
      <w:tc>
        <w:tcPr>
          <w:tcW w:w="0" w:type="auto"/>
          <w:vAlign w:val="center"/>
        </w:tcPr>
        <w:p w:rsidR="00B52766" w:rsidRDefault="00B52766" w:rsidP="00B5276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52766" w:rsidRDefault="00B52766" w:rsidP="00B5276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52766" w:rsidRDefault="00B52766" w:rsidP="00B5276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52766" w:rsidRDefault="00B52766" w:rsidP="00B5276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52766" w:rsidRDefault="00B52766" w:rsidP="00B52766">
    <w:pPr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  <w:szCs w:val="18"/>
      </w:rPr>
      <w:t>Kanclerz Politechniki Częstochowskiej</w:t>
    </w:r>
  </w:p>
  <w:p w:rsidR="00B52766" w:rsidRDefault="00B52766" w:rsidP="00B52766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B52766" w:rsidRDefault="00B52766" w:rsidP="00B52766">
    <w:pPr>
      <w:spacing w:line="276" w:lineRule="auto"/>
      <w:rPr>
        <w:rFonts w:ascii="Arial" w:hAnsi="Arial"/>
        <w:noProof/>
      </w:rPr>
    </w:pPr>
    <w:r>
      <w:rPr>
        <w:rFonts w:ascii="Roboto" w:hAnsi="Roboto"/>
      </w:rPr>
      <w:t>tel. +48 34 325 02 56, e-mail: kanclerz@pcz.pl</w:t>
    </w:r>
  </w:p>
  <w:p w:rsidR="000C1E6F" w:rsidRDefault="00B52766" w:rsidP="00B52766">
    <w:pPr>
      <w:rPr>
        <w:rFonts w:ascii="Arial" w:hAnsi="Arial"/>
        <w:sz w:val="18"/>
        <w:szCs w:val="18"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5E" w:rsidRDefault="002F7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32E" w:rsidRDefault="0073732E">
      <w:r>
        <w:separator/>
      </w:r>
    </w:p>
  </w:footnote>
  <w:footnote w:type="continuationSeparator" w:id="0">
    <w:p w:rsidR="0073732E" w:rsidRDefault="00737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5E" w:rsidRDefault="002F7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766" w:rsidRDefault="00B52766" w:rsidP="00B52766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37.1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7e/Wp9oAAAAH&#10;AQAADwAAAGRycy9kb3ducmV2LnhtbEyOwU7DMBBE70j8g7VIXFDr0EIbhTgVQuLEgVD4gE2yTSLi&#10;dRQ7jfl7tie4zc6MZl9+iHZQZ5p879jA/ToBRVy7pufWwNfn6yoF5QNyg4NjMvBDHg7F9VWOWeMW&#10;/qDzMbRKRthnaKALYcy09nVHFv3ajcSSndxkMcg5tbqZcJFxO+hNkuy0xZ7lQ4cjvXRUfx9nayC+&#10;7zjEMo3VwvObT+/KiLY05vYmPj+BChTDXxku+IIOhTBVbubGq8HAaitFA/uHDSiJ08dERHUxtqCL&#10;XP/nL34BAAD//wMAUEsBAi0AFAAGAAgAAAAhALaDOJL+AAAA4QEAABMAAAAAAAAAAAAAAAAAAAAA&#10;AFtDb250ZW50X1R5cGVzXS54bWxQSwECLQAUAAYACAAAACEAOP0h/9YAAACUAQAACwAAAAAAAAAA&#10;AAAAAAAvAQAAX3JlbHMvLnJlbHNQSwECLQAUAAYACAAAACEAkcZUXjwCAABTBAAADgAAAAAAAAAA&#10;AAAAAAAuAgAAZHJzL2Uyb0RvYy54bWxQSwECLQAUAAYACAAAACEA7e/Wp9oAAAAHAQAADwAAAAAA&#10;AAAAAAAAAACW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B52766" w:rsidRDefault="00B52766" w:rsidP="00B52766">
    <w:pPr>
      <w:tabs>
        <w:tab w:val="center" w:pos="4536"/>
        <w:tab w:val="right" w:pos="9072"/>
      </w:tabs>
      <w:rPr>
        <w:sz w:val="20"/>
        <w:szCs w:val="20"/>
      </w:rPr>
    </w:pPr>
  </w:p>
  <w:p w:rsidR="00B52766" w:rsidRDefault="00B52766" w:rsidP="00B52766">
    <w:pPr>
      <w:pStyle w:val="Nagwek"/>
    </w:pPr>
  </w:p>
  <w:p w:rsidR="00B52766" w:rsidRDefault="00B52766" w:rsidP="00B527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5E" w:rsidRDefault="002F7D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32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F7D5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732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2766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DFCC3A8"/>
  <w15:chartTrackingRefBased/>
  <w15:docId w15:val="{EAFDCB4F-181E-4403-BDB9-8DD02948E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527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2024-10-02T07:44:00Z</dcterms:created>
  <dcterms:modified xsi:type="dcterms:W3CDTF">2024-10-02T07:44:00Z</dcterms:modified>
</cp:coreProperties>
</file>