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22419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45B9D" w:rsidRPr="00A45B9D">
        <w:rPr>
          <w:rFonts w:ascii="Arial" w:hAnsi="Arial" w:cs="Arial"/>
          <w:b/>
          <w:sz w:val="24"/>
          <w:szCs w:val="24"/>
        </w:rPr>
        <w:t>CRZP/128/2024/AZP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45B9D" w:rsidRPr="00A45B9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45B9D" w:rsidRPr="00A45B9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A45B9D" w:rsidRPr="00A45B9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45B9D" w:rsidRPr="00A45B9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A45B9D" w:rsidRPr="00A45B9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5B9D" w:rsidTr="00791BE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45B9D" w:rsidRDefault="00A45B9D" w:rsidP="00791BE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A45B9D" w:rsidRDefault="00A45B9D" w:rsidP="00791B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45B9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5B9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5B9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A45B9D" w:rsidRDefault="00A45B9D" w:rsidP="00791BE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45B9D" w:rsidRDefault="00A45B9D" w:rsidP="00791B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45B9D" w:rsidRDefault="00A45B9D" w:rsidP="00791BE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A45B9D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45B9D">
        <w:rPr>
          <w:rFonts w:ascii="Arial" w:hAnsi="Arial" w:cs="Arial"/>
          <w:b/>
          <w:sz w:val="24"/>
          <w:szCs w:val="24"/>
        </w:rPr>
        <w:t xml:space="preserve">Usługa cateringowa dla słuchaczy III oraz IV edycji studiów podyplomowych MBA </w:t>
      </w:r>
      <w:proofErr w:type="spellStart"/>
      <w:r w:rsidRPr="00A45B9D">
        <w:rPr>
          <w:rFonts w:ascii="Arial" w:hAnsi="Arial" w:cs="Arial"/>
          <w:b/>
          <w:sz w:val="24"/>
          <w:szCs w:val="24"/>
        </w:rPr>
        <w:t>Executive</w:t>
      </w:r>
      <w:proofErr w:type="spellEnd"/>
      <w:r w:rsidRPr="00A45B9D">
        <w:rPr>
          <w:rFonts w:ascii="Arial" w:hAnsi="Arial" w:cs="Arial"/>
          <w:b/>
          <w:sz w:val="24"/>
          <w:szCs w:val="24"/>
        </w:rPr>
        <w:t xml:space="preserve"> Offshore Wind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A45B9D" w:rsidRPr="00A45B9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A45B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5B9D" w:rsidTr="00A45B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9D" w:rsidRDefault="00A45B9D" w:rsidP="00791BE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5B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9D" w:rsidRDefault="00A45B9D" w:rsidP="00791BE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5B9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45B9D" w:rsidRDefault="00A45B9D" w:rsidP="00791BE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B9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45B9D" w:rsidTr="00A45B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9D" w:rsidRDefault="00A45B9D" w:rsidP="00791BE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5B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9D" w:rsidRDefault="00A45B9D" w:rsidP="00791BE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5B9D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A45B9D" w:rsidRDefault="00A45B9D" w:rsidP="00791BE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B9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45B9D" w:rsidTr="00A45B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9D" w:rsidRDefault="00A45B9D" w:rsidP="00791BE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5B9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9D" w:rsidRDefault="00A45B9D" w:rsidP="00791BE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5B9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45B9D" w:rsidRDefault="00A45B9D" w:rsidP="00791BE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B9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45B9D" w:rsidTr="00A45B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9D" w:rsidRDefault="00A45B9D" w:rsidP="00791BE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5B9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9D" w:rsidRDefault="00A45B9D" w:rsidP="00791BE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5B9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45B9D" w:rsidRDefault="00A45B9D" w:rsidP="00791BE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B9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bookmarkStart w:id="1" w:name="_GoBack"/>
      <w:bookmarkEnd w:id="1"/>
      <w:r>
        <w:rPr>
          <w:rFonts w:ascii="Arial" w:hAnsi="Arial" w:cs="Arial"/>
          <w:i/>
          <w:sz w:val="16"/>
          <w:szCs w:val="16"/>
        </w:rPr>
        <w:t>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7ECE" w:rsidRDefault="00817ECE" w:rsidP="00E4548F">
      <w:pPr>
        <w:spacing w:after="0" w:line="240" w:lineRule="auto"/>
      </w:pPr>
      <w:r>
        <w:separator/>
      </w:r>
    </w:p>
  </w:endnote>
  <w:endnote w:type="continuationSeparator" w:id="0">
    <w:p w:rsidR="00817ECE" w:rsidRDefault="00817EC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B9D" w:rsidRDefault="00A45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B9D" w:rsidRDefault="00A45B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B9D" w:rsidRDefault="00A45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7ECE" w:rsidRDefault="00817ECE" w:rsidP="00E4548F">
      <w:pPr>
        <w:spacing w:after="0" w:line="240" w:lineRule="auto"/>
      </w:pPr>
      <w:r>
        <w:separator/>
      </w:r>
    </w:p>
  </w:footnote>
  <w:footnote w:type="continuationSeparator" w:id="0">
    <w:p w:rsidR="00817ECE" w:rsidRDefault="00817EC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B9D" w:rsidRDefault="00A45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B9D" w:rsidRDefault="00A45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5B9D" w:rsidRDefault="00A45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ECE"/>
    <w:rsid w:val="002621C4"/>
    <w:rsid w:val="00522419"/>
    <w:rsid w:val="007B107C"/>
    <w:rsid w:val="007C7D43"/>
    <w:rsid w:val="00817ECE"/>
    <w:rsid w:val="00843802"/>
    <w:rsid w:val="008750B3"/>
    <w:rsid w:val="00A45B9D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624BD6E-ABC4-4C8F-BF98-F0D8A2F0F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45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5B9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45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5B9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913</Words>
  <Characters>5479</Characters>
  <Application>Microsoft Office Word</Application>
  <DocSecurity>0</DocSecurity>
  <Lines>45</Lines>
  <Paragraphs>12</Paragraphs>
  <ScaleCrop>false</ScaleCrop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2024-09-30T06:32:00Z</cp:lastPrinted>
  <dcterms:created xsi:type="dcterms:W3CDTF">2024-09-30T06:32:00Z</dcterms:created>
  <dcterms:modified xsi:type="dcterms:W3CDTF">2024-09-30T06:32:00Z</dcterms:modified>
</cp:coreProperties>
</file>