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3680D" w14:textId="0E4BC2AA" w:rsidR="007E331F" w:rsidRPr="00CC16D8" w:rsidRDefault="00876C95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54"/>
      </w:tblGrid>
      <w:tr w:rsidR="00F31EAC" w:rsidRPr="005844F6" w14:paraId="38267BB8" w14:textId="77777777" w:rsidTr="00390E1B">
        <w:tc>
          <w:tcPr>
            <w:tcW w:w="9104" w:type="dxa"/>
            <w:shd w:val="clear" w:color="auto" w:fill="D9D9D9" w:themeFill="background1" w:themeFillShade="D9"/>
          </w:tcPr>
          <w:p w14:paraId="28BB653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C31A244" w14:textId="2ED9E073" w:rsidR="00F31EAC" w:rsidRDefault="00BD2B07" w:rsidP="00F31EAC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2E612D"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="002E612D"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="002E612D"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="00344BCC" w:rsidRPr="00344BCC">
        <w:rPr>
          <w:sz w:val="22"/>
          <w:szCs w:val="22"/>
        </w:rPr>
        <w:t>w trybie podstawowym bez negocjacji,  na podstawie art. 275 pkt 1 ustawy z dnia 11 września 2019 r. Prawo zamówień publicznych (</w:t>
      </w:r>
      <w:proofErr w:type="spellStart"/>
      <w:r w:rsidR="00344BCC" w:rsidRPr="00344BCC">
        <w:rPr>
          <w:sz w:val="22"/>
          <w:szCs w:val="22"/>
        </w:rPr>
        <w:t>t.j</w:t>
      </w:r>
      <w:proofErr w:type="spellEnd"/>
      <w:r w:rsidR="00344BCC" w:rsidRPr="00344BCC">
        <w:rPr>
          <w:sz w:val="22"/>
          <w:szCs w:val="22"/>
        </w:rPr>
        <w:t xml:space="preserve">. Dz. U. z 2024 r. poz. 1320), zwanej dalej ustawą Pzp. </w:t>
      </w:r>
      <w:r w:rsidRPr="00344BCC">
        <w:rPr>
          <w:sz w:val="22"/>
          <w:szCs w:val="22"/>
        </w:rPr>
        <w:t>pn.:</w:t>
      </w:r>
      <w:r w:rsidR="002E612D" w:rsidRPr="00525EFF">
        <w:rPr>
          <w:sz w:val="22"/>
          <w:szCs w:val="22"/>
        </w:rPr>
        <w:t xml:space="preserve"> </w:t>
      </w:r>
    </w:p>
    <w:p w14:paraId="407ABA6D" w14:textId="3C545673" w:rsidR="00731205" w:rsidRPr="00731205" w:rsidRDefault="00344BCC" w:rsidP="00731205">
      <w:pPr>
        <w:ind w:left="2588" w:hanging="1203"/>
        <w:rPr>
          <w:b/>
          <w:i/>
          <w:sz w:val="28"/>
          <w:szCs w:val="28"/>
        </w:rPr>
      </w:pPr>
      <w:bookmarkStart w:id="0" w:name="_Hlk178232596"/>
      <w:r>
        <w:rPr>
          <w:b/>
          <w:i/>
          <w:sz w:val="28"/>
          <w:szCs w:val="28"/>
        </w:rPr>
        <w:t>„</w:t>
      </w:r>
      <w:r w:rsidR="00731205" w:rsidRPr="00731205">
        <w:rPr>
          <w:b/>
          <w:i/>
          <w:sz w:val="28"/>
          <w:szCs w:val="28"/>
        </w:rPr>
        <w:t xml:space="preserve">Unowocześnienie technologii informatycznych celem poprawy </w:t>
      </w:r>
      <w:proofErr w:type="spellStart"/>
      <w:r w:rsidR="00731205" w:rsidRPr="00731205">
        <w:rPr>
          <w:b/>
          <w:i/>
          <w:sz w:val="28"/>
          <w:szCs w:val="28"/>
        </w:rPr>
        <w:t>cyberbezpieczeństwa</w:t>
      </w:r>
      <w:proofErr w:type="spellEnd"/>
      <w:r w:rsidR="00731205" w:rsidRPr="00731205">
        <w:rPr>
          <w:b/>
          <w:i/>
          <w:sz w:val="28"/>
          <w:szCs w:val="28"/>
        </w:rPr>
        <w:t xml:space="preserve"> Szpitala</w:t>
      </w:r>
      <w:r>
        <w:rPr>
          <w:b/>
          <w:i/>
          <w:sz w:val="28"/>
          <w:szCs w:val="28"/>
        </w:rPr>
        <w:t>”</w:t>
      </w:r>
      <w:r w:rsidR="00731205" w:rsidRPr="00731205">
        <w:rPr>
          <w:b/>
          <w:i/>
          <w:sz w:val="28"/>
          <w:szCs w:val="28"/>
        </w:rPr>
        <w:t>.</w:t>
      </w:r>
    </w:p>
    <w:bookmarkEnd w:id="0"/>
    <w:p w14:paraId="572AD70E" w14:textId="3F4ED12C" w:rsidR="005D2664" w:rsidRDefault="005D2664" w:rsidP="005D2664">
      <w:pPr>
        <w:spacing w:after="120" w:line="276" w:lineRule="auto"/>
        <w:jc w:val="center"/>
        <w:rPr>
          <w:b/>
          <w:bCs/>
          <w:i/>
          <w:sz w:val="28"/>
          <w:szCs w:val="28"/>
        </w:rPr>
      </w:pPr>
    </w:p>
    <w:p w14:paraId="21891173" w14:textId="064AA9B2" w:rsidR="00E65BB1" w:rsidRPr="00E65BB1" w:rsidRDefault="00E65BB1" w:rsidP="00E65BB1">
      <w:pPr>
        <w:spacing w:after="240" w:line="276" w:lineRule="auto"/>
        <w:jc w:val="center"/>
        <w:rPr>
          <w:b/>
        </w:rPr>
      </w:pPr>
      <w:r>
        <w:rPr>
          <w:b/>
        </w:rPr>
        <w:t xml:space="preserve">Znak sprawy </w:t>
      </w:r>
      <w:bookmarkStart w:id="1" w:name="_Hlk178232564"/>
      <w:r w:rsidR="00731205">
        <w:rPr>
          <w:b/>
          <w:spacing w:val="-2"/>
        </w:rPr>
        <w:t>TP/252/UTI/17/24</w:t>
      </w:r>
      <w:bookmarkEnd w:id="1"/>
    </w:p>
    <w:p w14:paraId="226F28B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D78E5D2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21562C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97A9287" w14:textId="77777777"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  <w:gridCol w:w="6151"/>
      </w:tblGrid>
      <w:tr w:rsidR="003646EE" w:rsidRPr="007677F8" w14:paraId="42BF7543" w14:textId="77777777" w:rsidTr="00D5616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A09105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C5439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1BD227F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602712B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6BC52B0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230F39A0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FE145F1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shd w:val="clear" w:color="auto" w:fill="auto"/>
          </w:tcPr>
          <w:p w14:paraId="7045064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5085A9CA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A22629A" w14:textId="77777777" w:rsidR="003646EE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e-mail, nr. telefonu</w:t>
            </w:r>
          </w:p>
        </w:tc>
        <w:tc>
          <w:tcPr>
            <w:tcW w:w="6237" w:type="dxa"/>
            <w:shd w:val="clear" w:color="auto" w:fill="auto"/>
          </w:tcPr>
          <w:p w14:paraId="342D7F9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E465593" w14:textId="77777777" w:rsidTr="00D5616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CF789C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C52C46C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E699725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B4DC94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22FCA1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1F4FB8FB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3D853C3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  <w:r w:rsidRPr="00EC779A">
              <w:rPr>
                <w:rFonts w:eastAsia="Calibri"/>
                <w:i/>
                <w:iCs/>
                <w:sz w:val="22"/>
                <w:szCs w:val="22"/>
              </w:rPr>
              <w:t>(jeśli dotyczy)</w:t>
            </w:r>
          </w:p>
        </w:tc>
        <w:tc>
          <w:tcPr>
            <w:tcW w:w="6237" w:type="dxa"/>
            <w:shd w:val="clear" w:color="auto" w:fill="auto"/>
          </w:tcPr>
          <w:p w14:paraId="5D123A34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9E4851A" w14:textId="77777777" w:rsidTr="00D56164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507831BA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2E187D6B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7C904B55" w14:textId="77777777" w:rsidR="003646EE" w:rsidRPr="003030BB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46A6F770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90"/>
              <w:gridCol w:w="4811"/>
            </w:tblGrid>
            <w:tr w:rsidR="003646EE" w:rsidRPr="003030BB" w14:paraId="1035639E" w14:textId="77777777" w:rsidTr="00731205">
              <w:tc>
                <w:tcPr>
                  <w:tcW w:w="590" w:type="dxa"/>
                </w:tcPr>
                <w:p w14:paraId="5EAC3503" w14:textId="6004B40B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225" w:dyaOrig="225" w14:anchorId="7CAF44A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2pt;height:18pt" o:ole="">
                        <v:imagedata r:id="rId8" o:title=""/>
                      </v:shape>
                      <w:control r:id="rId9" w:name="CheckBox151" w:shapeid="_x0000_i1037"/>
                    </w:object>
                  </w:r>
                </w:p>
              </w:tc>
              <w:tc>
                <w:tcPr>
                  <w:tcW w:w="4811" w:type="dxa"/>
                </w:tcPr>
                <w:p w14:paraId="0F7A8D55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 xml:space="preserve">Mikroprzedsiębiorstwo </w:t>
                  </w:r>
                </w:p>
                <w:p w14:paraId="6B8CB62A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646EE" w:rsidRPr="003030BB" w14:paraId="51689374" w14:textId="77777777" w:rsidTr="00731205">
              <w:tc>
                <w:tcPr>
                  <w:tcW w:w="590" w:type="dxa"/>
                </w:tcPr>
                <w:p w14:paraId="6B3B6FB3" w14:textId="7B7BCA79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225" w:dyaOrig="225" w14:anchorId="6AE95531">
                      <v:shape id="_x0000_i1039" type="#_x0000_t75" style="width:16.2pt;height:18pt" o:ole="">
                        <v:imagedata r:id="rId8" o:title=""/>
                      </v:shape>
                      <w:control r:id="rId10" w:name="CheckBox1215" w:shapeid="_x0000_i1039"/>
                    </w:object>
                  </w:r>
                </w:p>
              </w:tc>
              <w:tc>
                <w:tcPr>
                  <w:tcW w:w="4811" w:type="dxa"/>
                </w:tcPr>
                <w:p w14:paraId="623914EB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Małe przedsiębiorstwo</w:t>
                  </w:r>
                </w:p>
                <w:p w14:paraId="42E474FB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646EE" w:rsidRPr="003030BB" w14:paraId="03655055" w14:textId="77777777" w:rsidTr="00731205">
              <w:tc>
                <w:tcPr>
                  <w:tcW w:w="590" w:type="dxa"/>
                </w:tcPr>
                <w:p w14:paraId="33EDB3EA" w14:textId="776D3D1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225" w:dyaOrig="225" w14:anchorId="14761E55">
                      <v:shape id="_x0000_i1041" type="#_x0000_t75" style="width:16.2pt;height:18pt" o:ole="">
                        <v:imagedata r:id="rId8" o:title=""/>
                      </v:shape>
                      <w:control r:id="rId11" w:name="CheckBox12111" w:shapeid="_x0000_i1041"/>
                    </w:object>
                  </w:r>
                </w:p>
              </w:tc>
              <w:tc>
                <w:tcPr>
                  <w:tcW w:w="4811" w:type="dxa"/>
                </w:tcPr>
                <w:p w14:paraId="411BEBA1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Średnie przedsiębiorstwo</w:t>
                  </w:r>
                </w:p>
                <w:p w14:paraId="672B4E3C" w14:textId="77777777" w:rsidR="003646EE" w:rsidRPr="00731205" w:rsidRDefault="003646EE" w:rsidP="00D56164">
                  <w:pPr>
                    <w:rPr>
                      <w:i/>
                      <w:sz w:val="18"/>
                      <w:szCs w:val="18"/>
                    </w:rPr>
                  </w:pPr>
                  <w:r w:rsidRPr="00731205">
                    <w:rPr>
                      <w:i/>
                      <w:sz w:val="18"/>
                      <w:szCs w:val="18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646EE" w:rsidRPr="003030BB" w14:paraId="2B2C85AB" w14:textId="77777777" w:rsidTr="00731205">
              <w:tc>
                <w:tcPr>
                  <w:tcW w:w="590" w:type="dxa"/>
                </w:tcPr>
                <w:p w14:paraId="60C77C02" w14:textId="6E335E0B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225" w:dyaOrig="225" w14:anchorId="12765B27">
                      <v:shape id="_x0000_i1043" type="#_x0000_t75" style="width:16.2pt;height:18pt" o:ole="">
                        <v:imagedata r:id="rId8" o:title=""/>
                      </v:shape>
                      <w:control r:id="rId12" w:name="CheckBox12121" w:shapeid="_x0000_i1043"/>
                    </w:object>
                  </w:r>
                </w:p>
              </w:tc>
              <w:tc>
                <w:tcPr>
                  <w:tcW w:w="4811" w:type="dxa"/>
                </w:tcPr>
                <w:p w14:paraId="5FED3C3B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Jednoosobowa działalność gospodarcza</w:t>
                  </w:r>
                </w:p>
              </w:tc>
            </w:tr>
            <w:tr w:rsidR="003646EE" w:rsidRPr="003030BB" w14:paraId="69FF74AD" w14:textId="77777777" w:rsidTr="00731205">
              <w:tc>
                <w:tcPr>
                  <w:tcW w:w="590" w:type="dxa"/>
                </w:tcPr>
                <w:p w14:paraId="6610A99D" w14:textId="47822184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225" w:dyaOrig="225" w14:anchorId="6193AA74">
                      <v:shape id="_x0000_i1045" type="#_x0000_t75" style="width:16.2pt;height:18pt" o:ole="">
                        <v:imagedata r:id="rId8" o:title=""/>
                      </v:shape>
                      <w:control r:id="rId13" w:name="CheckBox12131" w:shapeid="_x0000_i1045"/>
                    </w:object>
                  </w:r>
                </w:p>
              </w:tc>
              <w:tc>
                <w:tcPr>
                  <w:tcW w:w="4811" w:type="dxa"/>
                </w:tcPr>
                <w:p w14:paraId="2847EA97" w14:textId="77777777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Osoba fizyczna nieprowadząca działalności gospodarczej</w:t>
                  </w:r>
                </w:p>
              </w:tc>
            </w:tr>
            <w:tr w:rsidR="003646EE" w:rsidRPr="003030BB" w14:paraId="4F1AB589" w14:textId="77777777" w:rsidTr="00731205">
              <w:tc>
                <w:tcPr>
                  <w:tcW w:w="590" w:type="dxa"/>
                </w:tcPr>
                <w:p w14:paraId="082BF82D" w14:textId="31F3254A" w:rsidR="003646EE" w:rsidRPr="00731205" w:rsidRDefault="003646EE" w:rsidP="00D56164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  <w:lang w:eastAsia="zh-CN"/>
                    </w:rPr>
                    <w:object w:dxaOrig="225" w:dyaOrig="225" w14:anchorId="78FF0253">
                      <v:shape id="_x0000_i1047" type="#_x0000_t75" style="width:16.2pt;height:18pt" o:ole="">
                        <v:imagedata r:id="rId8" o:title=""/>
                      </v:shape>
                      <w:control r:id="rId14" w:name="CheckBox12141" w:shapeid="_x0000_i1047"/>
                    </w:object>
                  </w:r>
                </w:p>
              </w:tc>
              <w:tc>
                <w:tcPr>
                  <w:tcW w:w="4811" w:type="dxa"/>
                </w:tcPr>
                <w:p w14:paraId="3F663562" w14:textId="64FD8777" w:rsidR="003646EE" w:rsidRPr="00731205" w:rsidRDefault="003646EE" w:rsidP="00731205">
                  <w:pPr>
                    <w:rPr>
                      <w:sz w:val="18"/>
                      <w:szCs w:val="18"/>
                    </w:rPr>
                  </w:pPr>
                  <w:r w:rsidRPr="00731205">
                    <w:rPr>
                      <w:sz w:val="18"/>
                      <w:szCs w:val="18"/>
                    </w:rPr>
                    <w:t>Inny rodzaj</w:t>
                  </w:r>
                </w:p>
              </w:tc>
            </w:tr>
          </w:tbl>
          <w:p w14:paraId="4EB326C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14:paraId="19627D7F" w14:textId="28FF8960" w:rsidR="009157D0" w:rsidRPr="003646EE" w:rsidRDefault="004D5A42" w:rsidP="003646EE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</w:t>
      </w:r>
      <w:r w:rsidR="009157D0" w:rsidRPr="009157D0">
        <w:rPr>
          <w:sz w:val="22"/>
        </w:rPr>
        <w:t xml:space="preserve">na wykonanie poszczególnych części przedmiotu zamówienia zgodnie </w:t>
      </w:r>
      <w:r w:rsidR="007F3E87" w:rsidRPr="007F3E87">
        <w:rPr>
          <w:sz w:val="22"/>
        </w:rPr>
        <w:t>ze Specyfikacją Warunków Zamówienia</w:t>
      </w:r>
      <w:r w:rsidRPr="0097776D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513"/>
      </w:tblGrid>
      <w:tr w:rsidR="009157D0" w:rsidRPr="007F3E87" w14:paraId="40CD41C4" w14:textId="77777777" w:rsidTr="00D56164">
        <w:trPr>
          <w:trHeight w:val="704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8E8AC9F" w14:textId="7B5DE738" w:rsidR="009157D0" w:rsidRPr="007F3E87" w:rsidRDefault="00252DDE" w:rsidP="00D561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="009157D0">
              <w:rPr>
                <w:b/>
                <w:sz w:val="22"/>
                <w:szCs w:val="22"/>
              </w:rPr>
              <w:t>zęś</w:t>
            </w:r>
            <w:r>
              <w:rPr>
                <w:b/>
                <w:sz w:val="22"/>
                <w:szCs w:val="22"/>
              </w:rPr>
              <w:t>ć</w:t>
            </w:r>
            <w:r w:rsidR="009157D0">
              <w:rPr>
                <w:b/>
                <w:sz w:val="22"/>
                <w:szCs w:val="22"/>
              </w:rPr>
              <w:t xml:space="preserve">/ pakiet </w:t>
            </w:r>
            <w:r w:rsidR="009157D0" w:rsidRPr="007F3E87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14:paraId="21331C31" w14:textId="77777777" w:rsidR="009157D0" w:rsidRPr="007F3E87" w:rsidRDefault="009157D0" w:rsidP="00D56164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9157D0" w:rsidRPr="007F3E87" w14:paraId="4CC5B78E" w14:textId="77777777" w:rsidTr="00D56164">
        <w:tc>
          <w:tcPr>
            <w:tcW w:w="1559" w:type="dxa"/>
            <w:shd w:val="clear" w:color="auto" w:fill="auto"/>
            <w:vAlign w:val="center"/>
          </w:tcPr>
          <w:p w14:paraId="1D60DE5D" w14:textId="77777777" w:rsidR="009157D0" w:rsidRPr="007F3E87" w:rsidRDefault="009157D0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14:paraId="283F4751" w14:textId="079B2F27" w:rsidR="009157D0" w:rsidRDefault="009157D0" w:rsidP="00D5616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="002237BC" w:rsidRPr="002237BC">
              <w:rPr>
                <w:b/>
                <w:sz w:val="22"/>
                <w:szCs w:val="22"/>
              </w:rPr>
              <w:t>Dostawa serwerów aplikacyjnych i bazodanowych z osprzętem.</w:t>
            </w:r>
          </w:p>
          <w:p w14:paraId="1423CF99" w14:textId="2CFAAE09" w:rsidR="008001E6" w:rsidRDefault="008001E6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8001E6">
              <w:rPr>
                <w:b/>
                <w:i/>
                <w:sz w:val="22"/>
                <w:szCs w:val="22"/>
                <w:u w:val="single"/>
              </w:rPr>
              <w:t>Serwer</w:t>
            </w:r>
            <w:r>
              <w:rPr>
                <w:b/>
                <w:i/>
                <w:sz w:val="22"/>
                <w:szCs w:val="22"/>
                <w:u w:val="single"/>
              </w:rPr>
              <w:t xml:space="preserve"> – 3szt.</w:t>
            </w:r>
          </w:p>
          <w:p w14:paraId="501E6B29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3A01DB90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Nazwa…………..………………………………………</w:t>
            </w:r>
          </w:p>
          <w:p w14:paraId="1FC05A65" w14:textId="1998EC68" w:rsidR="008001E6" w:rsidRPr="008001E6" w:rsidRDefault="008001E6" w:rsidP="008001E6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szt. ..…………… </w:t>
            </w:r>
            <w:r w:rsidR="00C044D7">
              <w:rPr>
                <w:b/>
                <w:i/>
                <w:sz w:val="22"/>
                <w:szCs w:val="22"/>
              </w:rPr>
              <w:t xml:space="preserve">netto </w:t>
            </w:r>
            <w:r w:rsidRPr="008001E6">
              <w:rPr>
                <w:b/>
                <w:i/>
                <w:sz w:val="22"/>
                <w:szCs w:val="22"/>
              </w:rPr>
              <w:t xml:space="preserve">x </w:t>
            </w:r>
            <w:r>
              <w:rPr>
                <w:b/>
                <w:i/>
                <w:sz w:val="22"/>
                <w:szCs w:val="22"/>
              </w:rPr>
              <w:t>3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4577C23C" w14:textId="16BF1674" w:rsidR="00C044D7" w:rsidRDefault="00C044D7" w:rsidP="00C044D7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pakiet nr </w:t>
            </w:r>
            <w:r>
              <w:rPr>
                <w:b/>
                <w:i/>
                <w:sz w:val="22"/>
                <w:szCs w:val="22"/>
              </w:rPr>
              <w:t>1</w:t>
            </w:r>
            <w:r w:rsidRPr="008001E6">
              <w:rPr>
                <w:b/>
                <w:i/>
                <w:sz w:val="22"/>
                <w:szCs w:val="22"/>
              </w:rPr>
              <w:t xml:space="preserve"> (łącznie) wraz z należnym podatkiem VAT w wysokości ......%,</w:t>
            </w:r>
          </w:p>
          <w:p w14:paraId="723DED4E" w14:textId="1E635349" w:rsidR="00CD6173" w:rsidRPr="008001E6" w:rsidRDefault="00C044D7" w:rsidP="00C044D7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wynosi: ……………….. zł brutto</w:t>
            </w:r>
          </w:p>
        </w:tc>
      </w:tr>
      <w:tr w:rsidR="009157D0" w:rsidRPr="007F3E87" w14:paraId="39FFB755" w14:textId="77777777" w:rsidTr="00D56164">
        <w:tc>
          <w:tcPr>
            <w:tcW w:w="1559" w:type="dxa"/>
            <w:shd w:val="clear" w:color="auto" w:fill="auto"/>
            <w:vAlign w:val="center"/>
          </w:tcPr>
          <w:p w14:paraId="581FA3EB" w14:textId="77777777" w:rsidR="009157D0" w:rsidRPr="00D30689" w:rsidRDefault="009157D0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14:paraId="345605A7" w14:textId="55BEEE48" w:rsidR="009157D0" w:rsidRDefault="009157D0" w:rsidP="00D5616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="002237BC" w:rsidRPr="002237BC">
              <w:rPr>
                <w:b/>
                <w:sz w:val="22"/>
                <w:szCs w:val="22"/>
              </w:rPr>
              <w:t>Dostawa macierzy dyskowych wraz z dyskami.</w:t>
            </w:r>
          </w:p>
          <w:p w14:paraId="52CA4A07" w14:textId="18423F3D" w:rsidR="009157D0" w:rsidRPr="008001E6" w:rsidRDefault="008001E6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8001E6">
              <w:rPr>
                <w:b/>
                <w:i/>
                <w:sz w:val="22"/>
                <w:szCs w:val="22"/>
                <w:u w:val="single"/>
              </w:rPr>
              <w:t>Macierz dyskowa – 2 szt.</w:t>
            </w:r>
          </w:p>
          <w:p w14:paraId="56B86D61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7C48FC39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Nazwa…………..………………………………………</w:t>
            </w:r>
          </w:p>
          <w:p w14:paraId="039E6866" w14:textId="013BB947" w:rsidR="008001E6" w:rsidRPr="008001E6" w:rsidRDefault="008001E6" w:rsidP="008001E6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szt. ..…………… </w:t>
            </w:r>
            <w:r w:rsidR="00C044D7">
              <w:rPr>
                <w:b/>
                <w:i/>
                <w:sz w:val="22"/>
                <w:szCs w:val="22"/>
              </w:rPr>
              <w:t xml:space="preserve">netto </w:t>
            </w:r>
            <w:r w:rsidRPr="008001E6">
              <w:rPr>
                <w:b/>
                <w:i/>
                <w:sz w:val="22"/>
                <w:szCs w:val="22"/>
              </w:rPr>
              <w:t xml:space="preserve">x </w:t>
            </w:r>
            <w:r>
              <w:rPr>
                <w:b/>
                <w:i/>
                <w:sz w:val="22"/>
                <w:szCs w:val="22"/>
              </w:rPr>
              <w:t>2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2E67DAEC" w14:textId="0581D73D" w:rsidR="00C044D7" w:rsidRDefault="00C044D7" w:rsidP="00C044D7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pakiet nr </w:t>
            </w:r>
            <w:r>
              <w:rPr>
                <w:b/>
                <w:i/>
                <w:sz w:val="22"/>
                <w:szCs w:val="22"/>
              </w:rPr>
              <w:t>2</w:t>
            </w:r>
            <w:r w:rsidRPr="008001E6">
              <w:rPr>
                <w:b/>
                <w:i/>
                <w:sz w:val="22"/>
                <w:szCs w:val="22"/>
              </w:rPr>
              <w:t xml:space="preserve"> (łącznie) wraz z należnym podatkiem VAT w wysokości ......%,</w:t>
            </w:r>
          </w:p>
          <w:p w14:paraId="1F19C0A2" w14:textId="61465514" w:rsidR="00CD6173" w:rsidRPr="008001E6" w:rsidRDefault="00C044D7" w:rsidP="00C044D7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wynosi: ……………….. zł brutto</w:t>
            </w:r>
          </w:p>
        </w:tc>
      </w:tr>
      <w:tr w:rsidR="00731205" w:rsidRPr="007F3E87" w14:paraId="77A765D6" w14:textId="77777777" w:rsidTr="00D56164">
        <w:tc>
          <w:tcPr>
            <w:tcW w:w="1559" w:type="dxa"/>
            <w:shd w:val="clear" w:color="auto" w:fill="auto"/>
            <w:vAlign w:val="center"/>
          </w:tcPr>
          <w:p w14:paraId="2F6D1909" w14:textId="290C97AB" w:rsidR="00731205" w:rsidRDefault="00731205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14:paraId="7088275C" w14:textId="0E72556A" w:rsidR="002237BC" w:rsidRDefault="002237BC" w:rsidP="002237B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Pr="002237BC">
              <w:rPr>
                <w:b/>
                <w:sz w:val="22"/>
                <w:szCs w:val="22"/>
              </w:rPr>
              <w:t>Dostawa licencji systemu dla serwerów.</w:t>
            </w:r>
          </w:p>
          <w:p w14:paraId="140122A2" w14:textId="734A81A3" w:rsidR="00C044D7" w:rsidRDefault="00C044D7" w:rsidP="00C044D7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1.</w:t>
            </w:r>
            <w:r w:rsidRPr="00C044D7">
              <w:rPr>
                <w:b/>
                <w:i/>
                <w:sz w:val="22"/>
                <w:szCs w:val="22"/>
              </w:rPr>
              <w:t>Licencja systemu Windows Server 2022 (Datacenter) lub licencji Windows Server 2022 (Datacenter) i licencji Windows Server 2022 (Datacenter) na dodatkowe rdzenie</w:t>
            </w:r>
            <w:r>
              <w:rPr>
                <w:b/>
                <w:i/>
                <w:sz w:val="22"/>
                <w:szCs w:val="22"/>
              </w:rPr>
              <w:t xml:space="preserve"> – 3szt.</w:t>
            </w:r>
          </w:p>
          <w:p w14:paraId="5F00F6D0" w14:textId="77777777" w:rsidR="00C044D7" w:rsidRPr="008001E6" w:rsidRDefault="00C044D7" w:rsidP="00C044D7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4309686C" w14:textId="77777777" w:rsidR="00C044D7" w:rsidRPr="008001E6" w:rsidRDefault="00C044D7" w:rsidP="00C044D7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Nazwa…………..………………………………………</w:t>
            </w:r>
          </w:p>
          <w:p w14:paraId="5AF7CF6C" w14:textId="77777777" w:rsidR="00C044D7" w:rsidRPr="008001E6" w:rsidRDefault="00C044D7" w:rsidP="00C044D7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szt. ..…………… </w:t>
            </w:r>
            <w:r>
              <w:rPr>
                <w:b/>
                <w:i/>
                <w:sz w:val="22"/>
                <w:szCs w:val="22"/>
              </w:rPr>
              <w:t xml:space="preserve">netto </w:t>
            </w:r>
            <w:r w:rsidRPr="008001E6">
              <w:rPr>
                <w:b/>
                <w:i/>
                <w:sz w:val="22"/>
                <w:szCs w:val="22"/>
              </w:rPr>
              <w:t xml:space="preserve">x </w:t>
            </w:r>
            <w:r>
              <w:rPr>
                <w:b/>
                <w:i/>
                <w:sz w:val="22"/>
                <w:szCs w:val="22"/>
              </w:rPr>
              <w:t>3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0A9A6E08" w14:textId="2622B46C" w:rsidR="00C044D7" w:rsidRDefault="00C044D7" w:rsidP="00C044D7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2.</w:t>
            </w:r>
            <w:r w:rsidRPr="00C044D7">
              <w:rPr>
                <w:b/>
                <w:i/>
                <w:sz w:val="22"/>
                <w:szCs w:val="22"/>
              </w:rPr>
              <w:t xml:space="preserve">Licencja CAL Windows Server 2022 (Datacenter) </w:t>
            </w:r>
            <w:r>
              <w:rPr>
                <w:b/>
                <w:i/>
                <w:sz w:val="22"/>
                <w:szCs w:val="22"/>
              </w:rPr>
              <w:t>–</w:t>
            </w:r>
            <w:r w:rsidRPr="00C044D7">
              <w:rPr>
                <w:b/>
                <w:i/>
                <w:sz w:val="22"/>
                <w:szCs w:val="22"/>
              </w:rPr>
              <w:t xml:space="preserve"> USER</w:t>
            </w:r>
            <w:r>
              <w:rPr>
                <w:b/>
                <w:i/>
                <w:sz w:val="22"/>
                <w:szCs w:val="22"/>
              </w:rPr>
              <w:t xml:space="preserve"> – 50szt.</w:t>
            </w:r>
          </w:p>
          <w:p w14:paraId="35B9218B" w14:textId="77777777" w:rsidR="00C044D7" w:rsidRPr="008001E6" w:rsidRDefault="00C044D7" w:rsidP="00C044D7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1A48AFFC" w14:textId="77777777" w:rsidR="00C044D7" w:rsidRPr="008001E6" w:rsidRDefault="00C044D7" w:rsidP="00C044D7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Nazwa…………..………………………………………</w:t>
            </w:r>
          </w:p>
          <w:p w14:paraId="19E2A233" w14:textId="1F3440E5" w:rsidR="00C044D7" w:rsidRPr="00C044D7" w:rsidRDefault="00C044D7" w:rsidP="00C044D7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szt. ..…………… </w:t>
            </w:r>
            <w:r>
              <w:rPr>
                <w:b/>
                <w:i/>
                <w:sz w:val="22"/>
                <w:szCs w:val="22"/>
              </w:rPr>
              <w:t xml:space="preserve">netto </w:t>
            </w:r>
            <w:r w:rsidRPr="008001E6">
              <w:rPr>
                <w:b/>
                <w:i/>
                <w:sz w:val="22"/>
                <w:szCs w:val="22"/>
              </w:rPr>
              <w:t xml:space="preserve">x </w:t>
            </w:r>
            <w:r w:rsidR="00F021CC">
              <w:rPr>
                <w:b/>
                <w:i/>
                <w:sz w:val="22"/>
                <w:szCs w:val="22"/>
              </w:rPr>
              <w:t>50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3627453E" w14:textId="1BCBCD6F" w:rsidR="00731205" w:rsidRDefault="00C044D7" w:rsidP="00C044D7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3.</w:t>
            </w:r>
            <w:r w:rsidRPr="00C044D7">
              <w:rPr>
                <w:b/>
                <w:i/>
                <w:sz w:val="22"/>
                <w:szCs w:val="22"/>
              </w:rPr>
              <w:t xml:space="preserve">Licencja CAL Windows Server 2022 (Datacenter) </w:t>
            </w:r>
            <w:r>
              <w:rPr>
                <w:b/>
                <w:i/>
                <w:sz w:val="22"/>
                <w:szCs w:val="22"/>
              </w:rPr>
              <w:t>–</w:t>
            </w:r>
            <w:r w:rsidRPr="00C044D7">
              <w:rPr>
                <w:b/>
                <w:i/>
                <w:sz w:val="22"/>
                <w:szCs w:val="22"/>
              </w:rPr>
              <w:t xml:space="preserve"> DEVICE</w:t>
            </w:r>
            <w:r>
              <w:rPr>
                <w:b/>
                <w:i/>
                <w:sz w:val="22"/>
                <w:szCs w:val="22"/>
              </w:rPr>
              <w:t xml:space="preserve"> – 100szt.</w:t>
            </w:r>
          </w:p>
          <w:p w14:paraId="14327E11" w14:textId="77777777" w:rsidR="00C044D7" w:rsidRPr="008001E6" w:rsidRDefault="00C044D7" w:rsidP="00C044D7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701AFFE1" w14:textId="77777777" w:rsidR="00C044D7" w:rsidRPr="008001E6" w:rsidRDefault="00C044D7" w:rsidP="00C044D7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Nazwa…………..………………………………………</w:t>
            </w:r>
          </w:p>
          <w:p w14:paraId="134ED2A9" w14:textId="22D565BC" w:rsidR="00C044D7" w:rsidRDefault="00C044D7" w:rsidP="00C044D7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szt. ..…………… </w:t>
            </w:r>
            <w:r>
              <w:rPr>
                <w:b/>
                <w:i/>
                <w:sz w:val="22"/>
                <w:szCs w:val="22"/>
              </w:rPr>
              <w:t xml:space="preserve">netto </w:t>
            </w:r>
            <w:r w:rsidRPr="008001E6">
              <w:rPr>
                <w:b/>
                <w:i/>
                <w:sz w:val="22"/>
                <w:szCs w:val="22"/>
              </w:rPr>
              <w:t xml:space="preserve">x </w:t>
            </w:r>
            <w:r w:rsidR="00F021CC">
              <w:rPr>
                <w:b/>
                <w:i/>
                <w:sz w:val="22"/>
                <w:szCs w:val="22"/>
              </w:rPr>
              <w:t xml:space="preserve">100 </w:t>
            </w:r>
            <w:r w:rsidRPr="008001E6">
              <w:rPr>
                <w:b/>
                <w:i/>
                <w:sz w:val="22"/>
                <w:szCs w:val="22"/>
              </w:rPr>
              <w:t>szt.  = …………….…… złotych netto</w:t>
            </w:r>
          </w:p>
          <w:p w14:paraId="0766390D" w14:textId="21D2901F" w:rsidR="00CD6173" w:rsidRPr="00C044D7" w:rsidRDefault="00C044D7" w:rsidP="002237BC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lastRenderedPageBreak/>
              <w:t xml:space="preserve">cena za pakiet nr </w:t>
            </w:r>
            <w:r>
              <w:rPr>
                <w:b/>
                <w:i/>
                <w:sz w:val="22"/>
                <w:szCs w:val="22"/>
              </w:rPr>
              <w:t>3</w:t>
            </w:r>
            <w:r w:rsidRPr="008001E6">
              <w:rPr>
                <w:b/>
                <w:i/>
                <w:sz w:val="22"/>
                <w:szCs w:val="22"/>
              </w:rPr>
              <w:t xml:space="preserve"> (łącznie</w:t>
            </w:r>
            <w:r>
              <w:rPr>
                <w:b/>
                <w:i/>
                <w:sz w:val="22"/>
                <w:szCs w:val="22"/>
              </w:rPr>
              <w:t xml:space="preserve"> 1+2+3</w:t>
            </w:r>
            <w:r w:rsidRPr="008001E6">
              <w:rPr>
                <w:b/>
                <w:i/>
                <w:sz w:val="22"/>
                <w:szCs w:val="22"/>
              </w:rPr>
              <w:t>) wraz z należnym podatkiem VAT w wysokości</w:t>
            </w:r>
            <w:r>
              <w:rPr>
                <w:b/>
                <w:i/>
                <w:sz w:val="22"/>
                <w:szCs w:val="22"/>
              </w:rPr>
              <w:t>….</w:t>
            </w:r>
            <w:r w:rsidRPr="008001E6">
              <w:rPr>
                <w:b/>
                <w:i/>
                <w:sz w:val="22"/>
                <w:szCs w:val="22"/>
              </w:rPr>
              <w:t>...%,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8001E6">
              <w:rPr>
                <w:b/>
                <w:i/>
                <w:sz w:val="22"/>
                <w:szCs w:val="22"/>
              </w:rPr>
              <w:t>wynosi: ……………….. zł brutto</w:t>
            </w:r>
          </w:p>
        </w:tc>
      </w:tr>
      <w:tr w:rsidR="00731205" w:rsidRPr="007F3E87" w14:paraId="10EE5DD4" w14:textId="77777777" w:rsidTr="00D56164">
        <w:tc>
          <w:tcPr>
            <w:tcW w:w="1559" w:type="dxa"/>
            <w:shd w:val="clear" w:color="auto" w:fill="auto"/>
            <w:vAlign w:val="center"/>
          </w:tcPr>
          <w:p w14:paraId="4F0F5877" w14:textId="6323369D" w:rsidR="00731205" w:rsidRDefault="00731205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7513" w:type="dxa"/>
            <w:shd w:val="clear" w:color="auto" w:fill="auto"/>
          </w:tcPr>
          <w:p w14:paraId="6836DFE9" w14:textId="25EF84A8" w:rsidR="002237BC" w:rsidRDefault="002237BC" w:rsidP="002237B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Pr="002237BC">
              <w:rPr>
                <w:b/>
                <w:sz w:val="22"/>
                <w:szCs w:val="22"/>
              </w:rPr>
              <w:t>Dostawa oprogramowania antywirusowego i EDR.</w:t>
            </w:r>
          </w:p>
          <w:p w14:paraId="5B0DB4A2" w14:textId="141E86DE" w:rsidR="00731205" w:rsidRPr="008001E6" w:rsidRDefault="008001E6" w:rsidP="002237BC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8001E6">
              <w:rPr>
                <w:b/>
                <w:i/>
                <w:sz w:val="22"/>
                <w:szCs w:val="22"/>
                <w:u w:val="single"/>
              </w:rPr>
              <w:t>Licencja oprogramowania antywirusowego wyposażonego w system XDR dla 150 urządzeń (komputery/serwery) ze wsparciem i aktualizacją przez okres wskazany w SWZ.</w:t>
            </w:r>
            <w:r w:rsidR="00650FA1">
              <w:rPr>
                <w:b/>
                <w:i/>
                <w:sz w:val="22"/>
                <w:szCs w:val="22"/>
                <w:u w:val="single"/>
              </w:rPr>
              <w:t xml:space="preserve"> - 1 szt.</w:t>
            </w:r>
          </w:p>
          <w:p w14:paraId="5924CDD9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73F9E83A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Nazwa…………..………………………………………</w:t>
            </w:r>
          </w:p>
          <w:p w14:paraId="7634EEA3" w14:textId="3EB22AF1" w:rsidR="008001E6" w:rsidRPr="008001E6" w:rsidRDefault="008001E6" w:rsidP="008001E6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cena za szt. ..……………</w:t>
            </w:r>
            <w:r w:rsidR="00C044D7">
              <w:rPr>
                <w:b/>
                <w:i/>
                <w:sz w:val="22"/>
                <w:szCs w:val="22"/>
              </w:rPr>
              <w:t>netto</w:t>
            </w:r>
            <w:r w:rsidRPr="008001E6">
              <w:rPr>
                <w:b/>
                <w:i/>
                <w:sz w:val="22"/>
                <w:szCs w:val="22"/>
              </w:rPr>
              <w:t xml:space="preserve"> x </w:t>
            </w:r>
            <w:r>
              <w:rPr>
                <w:b/>
                <w:i/>
                <w:sz w:val="22"/>
                <w:szCs w:val="22"/>
              </w:rPr>
              <w:t>1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417B2BCE" w14:textId="0104A60D" w:rsidR="00C044D7" w:rsidRDefault="00C044D7" w:rsidP="00C044D7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pakiet nr </w:t>
            </w:r>
            <w:r>
              <w:rPr>
                <w:b/>
                <w:i/>
                <w:sz w:val="22"/>
                <w:szCs w:val="22"/>
              </w:rPr>
              <w:t>4</w:t>
            </w:r>
            <w:r w:rsidRPr="008001E6">
              <w:rPr>
                <w:b/>
                <w:i/>
                <w:sz w:val="22"/>
                <w:szCs w:val="22"/>
              </w:rPr>
              <w:t xml:space="preserve"> (łącznie) wraz z należnym podatkiem VAT w wysokości ......%,</w:t>
            </w:r>
          </w:p>
          <w:p w14:paraId="1AC19E9B" w14:textId="2D4C4E89" w:rsidR="00CD6173" w:rsidRPr="008001E6" w:rsidRDefault="00C044D7" w:rsidP="00C044D7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wynosi: ……………….. zł brutto</w:t>
            </w:r>
          </w:p>
        </w:tc>
      </w:tr>
      <w:tr w:rsidR="00731205" w:rsidRPr="007F3E87" w14:paraId="17761B93" w14:textId="77777777" w:rsidTr="00D56164">
        <w:tc>
          <w:tcPr>
            <w:tcW w:w="1559" w:type="dxa"/>
            <w:shd w:val="clear" w:color="auto" w:fill="auto"/>
            <w:vAlign w:val="center"/>
          </w:tcPr>
          <w:p w14:paraId="046D503F" w14:textId="37453249" w:rsidR="00731205" w:rsidRDefault="00731205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14:paraId="5A86BF34" w14:textId="6BD63394" w:rsidR="002237BC" w:rsidRDefault="002237BC" w:rsidP="002237B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Pr="002237BC">
              <w:rPr>
                <w:b/>
                <w:sz w:val="22"/>
                <w:szCs w:val="22"/>
              </w:rPr>
              <w:t>Zestaw zabezpieczenia serwerowni.</w:t>
            </w:r>
          </w:p>
          <w:p w14:paraId="0445416A" w14:textId="0F4D23F6" w:rsidR="008001E6" w:rsidRPr="008001E6" w:rsidRDefault="00C044D7" w:rsidP="008001E6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>1.</w:t>
            </w:r>
            <w:r w:rsidR="008001E6" w:rsidRPr="008001E6">
              <w:rPr>
                <w:b/>
                <w:i/>
                <w:sz w:val="22"/>
                <w:szCs w:val="22"/>
                <w:u w:val="single"/>
              </w:rPr>
              <w:t>Urządzenie podtrzymania zasilania dla serwerowni</w:t>
            </w:r>
            <w:r w:rsidR="00F021CC">
              <w:rPr>
                <w:b/>
                <w:i/>
                <w:sz w:val="22"/>
                <w:szCs w:val="22"/>
                <w:u w:val="single"/>
              </w:rPr>
              <w:t>- 3 szt.</w:t>
            </w:r>
          </w:p>
          <w:p w14:paraId="52FFD3AE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3B689EB1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Nazwa…………..………………………………………</w:t>
            </w:r>
          </w:p>
          <w:p w14:paraId="379CB608" w14:textId="355FCAA0" w:rsidR="008001E6" w:rsidRPr="008001E6" w:rsidRDefault="008001E6" w:rsidP="008001E6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cena za szt. ..……………</w:t>
            </w:r>
            <w:r w:rsidR="00C044D7">
              <w:rPr>
                <w:b/>
                <w:i/>
                <w:sz w:val="22"/>
                <w:szCs w:val="22"/>
              </w:rPr>
              <w:t xml:space="preserve"> netto</w:t>
            </w:r>
            <w:r w:rsidRPr="008001E6">
              <w:rPr>
                <w:b/>
                <w:i/>
                <w:sz w:val="22"/>
                <w:szCs w:val="22"/>
              </w:rPr>
              <w:t xml:space="preserve"> x </w:t>
            </w:r>
            <w:r>
              <w:rPr>
                <w:b/>
                <w:i/>
                <w:sz w:val="22"/>
                <w:szCs w:val="22"/>
              </w:rPr>
              <w:t>3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0EF22CB3" w14:textId="340C63E6" w:rsidR="00731205" w:rsidRPr="00C044D7" w:rsidRDefault="00C044D7" w:rsidP="008001E6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 xml:space="preserve">2. </w:t>
            </w:r>
            <w:r w:rsidR="008001E6" w:rsidRPr="00C044D7">
              <w:rPr>
                <w:b/>
                <w:i/>
                <w:sz w:val="22"/>
                <w:szCs w:val="22"/>
                <w:u w:val="single"/>
              </w:rPr>
              <w:t>Switch</w:t>
            </w:r>
            <w:r w:rsidR="00F021CC">
              <w:rPr>
                <w:b/>
                <w:i/>
                <w:sz w:val="22"/>
                <w:szCs w:val="22"/>
                <w:u w:val="single"/>
              </w:rPr>
              <w:t xml:space="preserve"> – 2 szt.</w:t>
            </w:r>
          </w:p>
          <w:p w14:paraId="219DDEB6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4075ADC1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Nazwa…………..………………………………………</w:t>
            </w:r>
          </w:p>
          <w:p w14:paraId="7D97A372" w14:textId="3992906C" w:rsidR="008001E6" w:rsidRPr="008001E6" w:rsidRDefault="008001E6" w:rsidP="008001E6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cena za szt. ..……………</w:t>
            </w:r>
            <w:r w:rsidR="00C044D7">
              <w:rPr>
                <w:b/>
                <w:i/>
                <w:sz w:val="22"/>
                <w:szCs w:val="22"/>
              </w:rPr>
              <w:t xml:space="preserve">netto </w:t>
            </w:r>
            <w:r w:rsidRPr="008001E6">
              <w:rPr>
                <w:b/>
                <w:i/>
                <w:sz w:val="22"/>
                <w:szCs w:val="22"/>
              </w:rPr>
              <w:t xml:space="preserve">x </w:t>
            </w:r>
            <w:r>
              <w:rPr>
                <w:b/>
                <w:i/>
                <w:sz w:val="22"/>
                <w:szCs w:val="22"/>
              </w:rPr>
              <w:t>2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70AC278C" w14:textId="437F311E" w:rsidR="00CD6173" w:rsidRPr="008001E6" w:rsidRDefault="00C044D7" w:rsidP="00C044D7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pakiet nr </w:t>
            </w:r>
            <w:r>
              <w:rPr>
                <w:b/>
                <w:i/>
                <w:sz w:val="22"/>
                <w:szCs w:val="22"/>
              </w:rPr>
              <w:t>5</w:t>
            </w:r>
            <w:r w:rsidRPr="008001E6">
              <w:rPr>
                <w:b/>
                <w:i/>
                <w:sz w:val="22"/>
                <w:szCs w:val="22"/>
              </w:rPr>
              <w:t xml:space="preserve"> (łącznie</w:t>
            </w:r>
            <w:r>
              <w:rPr>
                <w:b/>
                <w:i/>
                <w:sz w:val="22"/>
                <w:szCs w:val="22"/>
              </w:rPr>
              <w:t xml:space="preserve"> 1+2</w:t>
            </w:r>
            <w:r w:rsidRPr="008001E6">
              <w:rPr>
                <w:b/>
                <w:i/>
                <w:sz w:val="22"/>
                <w:szCs w:val="22"/>
              </w:rPr>
              <w:t>) wraz z należnym podatkiem VAT w wysokości ......%,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8001E6">
              <w:rPr>
                <w:b/>
                <w:i/>
                <w:sz w:val="22"/>
                <w:szCs w:val="22"/>
              </w:rPr>
              <w:t>wynosi: ……………….. zł brutto</w:t>
            </w:r>
          </w:p>
        </w:tc>
      </w:tr>
      <w:tr w:rsidR="00731205" w:rsidRPr="007F3E87" w14:paraId="42AEE251" w14:textId="77777777" w:rsidTr="00D56164">
        <w:tc>
          <w:tcPr>
            <w:tcW w:w="1559" w:type="dxa"/>
            <w:shd w:val="clear" w:color="auto" w:fill="auto"/>
            <w:vAlign w:val="center"/>
          </w:tcPr>
          <w:p w14:paraId="718E9FC0" w14:textId="7D52C3E2" w:rsidR="00731205" w:rsidRDefault="00731205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14:paraId="5FDEC0B8" w14:textId="531B89CC" w:rsidR="002237BC" w:rsidRDefault="002237BC" w:rsidP="002237B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Pr="002237BC">
              <w:rPr>
                <w:b/>
                <w:sz w:val="22"/>
                <w:szCs w:val="22"/>
              </w:rPr>
              <w:t>Dostawa komputerów osobistych.</w:t>
            </w:r>
          </w:p>
          <w:p w14:paraId="1B752DC4" w14:textId="4B835EFB" w:rsidR="00CD6173" w:rsidRPr="008001E6" w:rsidRDefault="008001E6" w:rsidP="002237BC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8001E6">
              <w:rPr>
                <w:b/>
                <w:i/>
                <w:sz w:val="22"/>
                <w:szCs w:val="22"/>
                <w:u w:val="single"/>
              </w:rPr>
              <w:t xml:space="preserve">Komputer osobisty typu </w:t>
            </w:r>
            <w:proofErr w:type="spellStart"/>
            <w:r w:rsidRPr="008001E6">
              <w:rPr>
                <w:b/>
                <w:i/>
                <w:sz w:val="22"/>
                <w:szCs w:val="22"/>
                <w:u w:val="single"/>
              </w:rPr>
              <w:t>All</w:t>
            </w:r>
            <w:proofErr w:type="spellEnd"/>
            <w:r w:rsidRPr="008001E6">
              <w:rPr>
                <w:b/>
                <w:i/>
                <w:sz w:val="22"/>
                <w:szCs w:val="22"/>
                <w:u w:val="single"/>
              </w:rPr>
              <w:t>-in-One</w:t>
            </w:r>
            <w:r w:rsidR="00C044D7">
              <w:rPr>
                <w:b/>
                <w:i/>
                <w:sz w:val="22"/>
                <w:szCs w:val="22"/>
                <w:u w:val="single"/>
              </w:rPr>
              <w:t xml:space="preserve"> – 40 szt.</w:t>
            </w:r>
          </w:p>
          <w:p w14:paraId="54531F4D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13E4BCD8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Nazwa…………..………………………………………</w:t>
            </w:r>
          </w:p>
          <w:p w14:paraId="492D6536" w14:textId="0BCB83FA" w:rsidR="008001E6" w:rsidRPr="008001E6" w:rsidRDefault="008001E6" w:rsidP="008001E6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cena za szt. ..……………</w:t>
            </w:r>
            <w:r w:rsidR="00C044D7">
              <w:rPr>
                <w:b/>
                <w:i/>
                <w:sz w:val="22"/>
                <w:szCs w:val="22"/>
              </w:rPr>
              <w:t>netto</w:t>
            </w:r>
            <w:r w:rsidRPr="008001E6">
              <w:rPr>
                <w:b/>
                <w:i/>
                <w:sz w:val="22"/>
                <w:szCs w:val="22"/>
              </w:rPr>
              <w:t xml:space="preserve"> x </w:t>
            </w:r>
            <w:r>
              <w:rPr>
                <w:b/>
                <w:i/>
                <w:sz w:val="22"/>
                <w:szCs w:val="22"/>
              </w:rPr>
              <w:t>40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65FE3070" w14:textId="562719DB" w:rsidR="00C044D7" w:rsidRDefault="00C044D7" w:rsidP="00C044D7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pakiet nr </w:t>
            </w:r>
            <w:r>
              <w:rPr>
                <w:b/>
                <w:i/>
                <w:sz w:val="22"/>
                <w:szCs w:val="22"/>
              </w:rPr>
              <w:t>6</w:t>
            </w:r>
            <w:r w:rsidRPr="008001E6">
              <w:rPr>
                <w:b/>
                <w:i/>
                <w:sz w:val="22"/>
                <w:szCs w:val="22"/>
              </w:rPr>
              <w:t xml:space="preserve"> (łącznie) wraz z należnym podatkiem VAT w wysokości ......%,</w:t>
            </w:r>
          </w:p>
          <w:p w14:paraId="07938DAD" w14:textId="6395378A" w:rsidR="00CD6173" w:rsidRDefault="00C044D7" w:rsidP="00C044D7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wynosi: ……………….. zł brutto</w:t>
            </w:r>
          </w:p>
        </w:tc>
      </w:tr>
      <w:tr w:rsidR="00731205" w:rsidRPr="007F3E87" w14:paraId="3A2D779E" w14:textId="77777777" w:rsidTr="00D56164">
        <w:tc>
          <w:tcPr>
            <w:tcW w:w="1559" w:type="dxa"/>
            <w:shd w:val="clear" w:color="auto" w:fill="auto"/>
            <w:vAlign w:val="center"/>
          </w:tcPr>
          <w:p w14:paraId="4C8EEA8E" w14:textId="6B31ACFC" w:rsidR="00731205" w:rsidRDefault="00731205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14:paraId="242F4C4F" w14:textId="0E982CD9" w:rsidR="002237BC" w:rsidRDefault="002237BC" w:rsidP="002237B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Pr="002237BC">
              <w:rPr>
                <w:b/>
                <w:sz w:val="22"/>
                <w:szCs w:val="22"/>
              </w:rPr>
              <w:t>Zestaw monitoringu wizyjnego.</w:t>
            </w:r>
          </w:p>
          <w:p w14:paraId="6E73D784" w14:textId="6D0C0671" w:rsidR="008001E6" w:rsidRPr="00C044D7" w:rsidRDefault="00C044D7" w:rsidP="008001E6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C044D7">
              <w:rPr>
                <w:b/>
                <w:i/>
                <w:sz w:val="22"/>
                <w:szCs w:val="22"/>
                <w:u w:val="single"/>
              </w:rPr>
              <w:t>1.</w:t>
            </w:r>
            <w:r w:rsidR="008001E6" w:rsidRPr="00C044D7">
              <w:rPr>
                <w:b/>
                <w:i/>
                <w:sz w:val="22"/>
                <w:szCs w:val="22"/>
                <w:u w:val="single"/>
              </w:rPr>
              <w:t>Rejestrator monitoringu wizyjnego – 1szt.</w:t>
            </w:r>
          </w:p>
          <w:p w14:paraId="0CBC3541" w14:textId="77777777" w:rsidR="008001E6" w:rsidRPr="008001E6" w:rsidRDefault="008001E6" w:rsidP="008001E6">
            <w:pPr>
              <w:tabs>
                <w:tab w:val="left" w:pos="6168"/>
              </w:tabs>
              <w:spacing w:before="60"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2B53C173" w14:textId="77777777" w:rsidR="008001E6" w:rsidRPr="008001E6" w:rsidRDefault="008001E6" w:rsidP="008001E6">
            <w:pPr>
              <w:tabs>
                <w:tab w:val="left" w:pos="6168"/>
              </w:tabs>
              <w:spacing w:before="60"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Nazwa…………..………………………………………</w:t>
            </w:r>
          </w:p>
          <w:p w14:paraId="47313384" w14:textId="25DC6310" w:rsidR="008001E6" w:rsidRPr="008001E6" w:rsidRDefault="008001E6" w:rsidP="008001E6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cena za szt. ..……………</w:t>
            </w:r>
            <w:r w:rsidR="00C044D7">
              <w:rPr>
                <w:b/>
                <w:i/>
                <w:sz w:val="22"/>
                <w:szCs w:val="22"/>
              </w:rPr>
              <w:t xml:space="preserve"> netto </w:t>
            </w:r>
            <w:r w:rsidRPr="008001E6">
              <w:rPr>
                <w:b/>
                <w:i/>
                <w:sz w:val="22"/>
                <w:szCs w:val="22"/>
              </w:rPr>
              <w:t xml:space="preserve">x </w:t>
            </w:r>
            <w:r>
              <w:rPr>
                <w:b/>
                <w:i/>
                <w:sz w:val="22"/>
                <w:szCs w:val="22"/>
              </w:rPr>
              <w:t>1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</w:p>
          <w:p w14:paraId="6D1FD451" w14:textId="5C219CE2" w:rsidR="008001E6" w:rsidRPr="00C044D7" w:rsidRDefault="00C044D7" w:rsidP="008001E6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C044D7">
              <w:rPr>
                <w:b/>
                <w:i/>
                <w:sz w:val="22"/>
                <w:szCs w:val="22"/>
                <w:u w:val="single"/>
              </w:rPr>
              <w:t>2.</w:t>
            </w:r>
            <w:r w:rsidR="008001E6" w:rsidRPr="00C044D7">
              <w:rPr>
                <w:b/>
                <w:i/>
                <w:sz w:val="22"/>
                <w:szCs w:val="22"/>
                <w:u w:val="single"/>
              </w:rPr>
              <w:t>Dysk do monitoringu wizyjnego – 8 szt.</w:t>
            </w:r>
          </w:p>
          <w:p w14:paraId="1B15BBCE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2BD284E9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Nazwa…………..………………………………………</w:t>
            </w:r>
          </w:p>
          <w:p w14:paraId="4641A587" w14:textId="3C9A868A" w:rsidR="008001E6" w:rsidRPr="008001E6" w:rsidRDefault="008001E6" w:rsidP="008001E6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cena za szt. ..……………</w:t>
            </w:r>
            <w:r w:rsidR="00C044D7">
              <w:rPr>
                <w:b/>
                <w:i/>
                <w:sz w:val="22"/>
                <w:szCs w:val="22"/>
              </w:rPr>
              <w:t xml:space="preserve"> netto</w:t>
            </w:r>
            <w:r w:rsidRPr="008001E6">
              <w:rPr>
                <w:b/>
                <w:i/>
                <w:sz w:val="22"/>
                <w:szCs w:val="22"/>
              </w:rPr>
              <w:t xml:space="preserve"> x </w:t>
            </w:r>
            <w:r>
              <w:rPr>
                <w:b/>
                <w:i/>
                <w:sz w:val="22"/>
                <w:szCs w:val="22"/>
              </w:rPr>
              <w:t>8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044EF31D" w14:textId="771EF7F3" w:rsidR="00731205" w:rsidRPr="00C044D7" w:rsidRDefault="00C044D7" w:rsidP="008001E6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C044D7">
              <w:rPr>
                <w:b/>
                <w:i/>
                <w:sz w:val="22"/>
                <w:szCs w:val="22"/>
                <w:u w:val="single"/>
              </w:rPr>
              <w:t>3.</w:t>
            </w:r>
            <w:r w:rsidR="008001E6" w:rsidRPr="00C044D7">
              <w:rPr>
                <w:b/>
                <w:i/>
                <w:sz w:val="22"/>
                <w:szCs w:val="22"/>
                <w:u w:val="single"/>
              </w:rPr>
              <w:t>Kamera monitoringu wizyjnego – 6szt.</w:t>
            </w:r>
          </w:p>
          <w:p w14:paraId="171E8903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097AEFD7" w14:textId="77777777" w:rsidR="008001E6" w:rsidRPr="008001E6" w:rsidRDefault="008001E6" w:rsidP="008001E6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Nazwa…………..………………………………………</w:t>
            </w:r>
          </w:p>
          <w:p w14:paraId="4C4FC3FA" w14:textId="398608D1" w:rsidR="008001E6" w:rsidRPr="008001E6" w:rsidRDefault="008001E6" w:rsidP="008001E6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cena za szt. ..……………</w:t>
            </w:r>
            <w:r w:rsidR="00C044D7">
              <w:rPr>
                <w:b/>
                <w:i/>
                <w:sz w:val="22"/>
                <w:szCs w:val="22"/>
              </w:rPr>
              <w:t xml:space="preserve"> netto</w:t>
            </w:r>
            <w:r w:rsidRPr="008001E6">
              <w:rPr>
                <w:b/>
                <w:i/>
                <w:sz w:val="22"/>
                <w:szCs w:val="22"/>
              </w:rPr>
              <w:t xml:space="preserve"> x </w:t>
            </w:r>
            <w:r>
              <w:rPr>
                <w:b/>
                <w:i/>
                <w:sz w:val="22"/>
                <w:szCs w:val="22"/>
              </w:rPr>
              <w:t>6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21C914BE" w14:textId="6007BCF7" w:rsidR="00CD6173" w:rsidRPr="00C044D7" w:rsidRDefault="008001E6" w:rsidP="002237BC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pakiet nr </w:t>
            </w:r>
            <w:r>
              <w:rPr>
                <w:b/>
                <w:i/>
                <w:sz w:val="22"/>
                <w:szCs w:val="22"/>
              </w:rPr>
              <w:t>7</w:t>
            </w:r>
            <w:r w:rsidRPr="008001E6">
              <w:rPr>
                <w:b/>
                <w:i/>
                <w:sz w:val="22"/>
                <w:szCs w:val="22"/>
              </w:rPr>
              <w:t xml:space="preserve"> (łącznie</w:t>
            </w:r>
            <w:r w:rsidR="00C044D7">
              <w:rPr>
                <w:b/>
                <w:i/>
                <w:sz w:val="22"/>
                <w:szCs w:val="22"/>
              </w:rPr>
              <w:t xml:space="preserve"> 1+2+3</w:t>
            </w:r>
            <w:r w:rsidRPr="008001E6">
              <w:rPr>
                <w:b/>
                <w:i/>
                <w:sz w:val="22"/>
                <w:szCs w:val="22"/>
              </w:rPr>
              <w:t>)</w:t>
            </w:r>
            <w:r w:rsidR="00C044D7" w:rsidRPr="008001E6">
              <w:rPr>
                <w:b/>
                <w:i/>
                <w:sz w:val="22"/>
                <w:szCs w:val="22"/>
              </w:rPr>
              <w:t xml:space="preserve"> wraz z należnym podatkiem VAT w wysokości</w:t>
            </w:r>
            <w:r w:rsidR="00C044D7">
              <w:rPr>
                <w:b/>
                <w:i/>
                <w:sz w:val="22"/>
                <w:szCs w:val="22"/>
              </w:rPr>
              <w:t>….</w:t>
            </w:r>
            <w:r w:rsidR="00C044D7" w:rsidRPr="008001E6">
              <w:rPr>
                <w:b/>
                <w:i/>
                <w:sz w:val="22"/>
                <w:szCs w:val="22"/>
              </w:rPr>
              <w:t>...%,</w:t>
            </w:r>
            <w:r w:rsidR="00C044D7">
              <w:rPr>
                <w:b/>
                <w:i/>
                <w:sz w:val="22"/>
                <w:szCs w:val="22"/>
              </w:rPr>
              <w:t xml:space="preserve"> </w:t>
            </w:r>
            <w:r w:rsidRPr="008001E6">
              <w:rPr>
                <w:b/>
                <w:i/>
                <w:sz w:val="22"/>
                <w:szCs w:val="22"/>
              </w:rPr>
              <w:t>wynosi: ……………….. zł brutto</w:t>
            </w:r>
          </w:p>
        </w:tc>
      </w:tr>
      <w:tr w:rsidR="00731205" w:rsidRPr="007F3E87" w14:paraId="31C5CDD8" w14:textId="77777777" w:rsidTr="00D56164">
        <w:tc>
          <w:tcPr>
            <w:tcW w:w="1559" w:type="dxa"/>
            <w:shd w:val="clear" w:color="auto" w:fill="auto"/>
            <w:vAlign w:val="center"/>
          </w:tcPr>
          <w:p w14:paraId="6D00CF8F" w14:textId="0C76B309" w:rsidR="00731205" w:rsidRDefault="00731205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14:paraId="6EB59BFF" w14:textId="1EE43B6D" w:rsidR="002237BC" w:rsidRDefault="002237BC" w:rsidP="002237B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9157D0">
              <w:rPr>
                <w:b/>
                <w:sz w:val="22"/>
                <w:szCs w:val="22"/>
              </w:rPr>
              <w:t xml:space="preserve">Temat: </w:t>
            </w:r>
            <w:r w:rsidRPr="002237BC">
              <w:rPr>
                <w:b/>
                <w:sz w:val="22"/>
                <w:szCs w:val="22"/>
              </w:rPr>
              <w:t>Dostawa kodowanej szafki na klucze.</w:t>
            </w:r>
          </w:p>
          <w:p w14:paraId="3938208C" w14:textId="42AEB640" w:rsidR="00731205" w:rsidRPr="00C044D7" w:rsidRDefault="00C044D7" w:rsidP="002237BC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C044D7">
              <w:rPr>
                <w:b/>
                <w:i/>
                <w:sz w:val="22"/>
                <w:szCs w:val="22"/>
                <w:u w:val="single"/>
              </w:rPr>
              <w:t>Kodowana szafka na klucze</w:t>
            </w:r>
            <w:r>
              <w:rPr>
                <w:b/>
                <w:i/>
                <w:sz w:val="22"/>
                <w:szCs w:val="22"/>
                <w:u w:val="single"/>
              </w:rPr>
              <w:t xml:space="preserve"> - 1szt.</w:t>
            </w:r>
          </w:p>
          <w:p w14:paraId="7FC0AAF9" w14:textId="77777777" w:rsidR="00C044D7" w:rsidRPr="008001E6" w:rsidRDefault="00C044D7" w:rsidP="00C044D7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Producent………………………………………………</w:t>
            </w:r>
          </w:p>
          <w:p w14:paraId="1D6C07CC" w14:textId="77777777" w:rsidR="00C044D7" w:rsidRPr="008001E6" w:rsidRDefault="00C044D7" w:rsidP="00C044D7">
            <w:pPr>
              <w:spacing w:line="360" w:lineRule="auto"/>
              <w:jc w:val="both"/>
              <w:rPr>
                <w:bCs/>
                <w:i/>
                <w:sz w:val="22"/>
                <w:szCs w:val="22"/>
              </w:rPr>
            </w:pPr>
            <w:r w:rsidRPr="008001E6">
              <w:rPr>
                <w:bCs/>
                <w:i/>
                <w:sz w:val="22"/>
                <w:szCs w:val="22"/>
              </w:rPr>
              <w:t>Nazwa…………..………………………………………</w:t>
            </w:r>
          </w:p>
          <w:p w14:paraId="5473E1F8" w14:textId="083685B8" w:rsidR="00C044D7" w:rsidRPr="008001E6" w:rsidRDefault="00C044D7" w:rsidP="00C044D7">
            <w:pPr>
              <w:spacing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szt. ..…………… </w:t>
            </w:r>
            <w:r>
              <w:rPr>
                <w:b/>
                <w:i/>
                <w:sz w:val="22"/>
                <w:szCs w:val="22"/>
              </w:rPr>
              <w:t xml:space="preserve">netto </w:t>
            </w:r>
            <w:r w:rsidRPr="008001E6">
              <w:rPr>
                <w:b/>
                <w:i/>
                <w:sz w:val="22"/>
                <w:szCs w:val="22"/>
              </w:rPr>
              <w:t xml:space="preserve">x </w:t>
            </w:r>
            <w:r>
              <w:rPr>
                <w:b/>
                <w:i/>
                <w:sz w:val="22"/>
                <w:szCs w:val="22"/>
              </w:rPr>
              <w:t>1</w:t>
            </w:r>
            <w:r w:rsidRPr="008001E6">
              <w:rPr>
                <w:b/>
                <w:i/>
                <w:sz w:val="22"/>
                <w:szCs w:val="22"/>
              </w:rPr>
              <w:t xml:space="preserve"> szt.  = …………….…… złotych netto</w:t>
            </w:r>
          </w:p>
          <w:p w14:paraId="7CB0BE28" w14:textId="62A4213D" w:rsidR="00C044D7" w:rsidRDefault="00C044D7" w:rsidP="00C044D7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 xml:space="preserve">cena za pakiet nr </w:t>
            </w:r>
            <w:r>
              <w:rPr>
                <w:b/>
                <w:i/>
                <w:sz w:val="22"/>
                <w:szCs w:val="22"/>
              </w:rPr>
              <w:t xml:space="preserve">8 </w:t>
            </w:r>
            <w:r w:rsidRPr="008001E6">
              <w:rPr>
                <w:b/>
                <w:i/>
                <w:sz w:val="22"/>
                <w:szCs w:val="22"/>
              </w:rPr>
              <w:t>(łącznie) wraz z należnym podatkiem VAT w wysokości ......%,</w:t>
            </w:r>
          </w:p>
          <w:p w14:paraId="53279D2E" w14:textId="68302DA5" w:rsidR="00CD6173" w:rsidRPr="00C044D7" w:rsidRDefault="00C044D7" w:rsidP="002237BC">
            <w:pPr>
              <w:tabs>
                <w:tab w:val="left" w:pos="6168"/>
              </w:tabs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8001E6">
              <w:rPr>
                <w:b/>
                <w:i/>
                <w:sz w:val="22"/>
                <w:szCs w:val="22"/>
              </w:rPr>
              <w:t>wynosi: ……………….. zł brutto</w:t>
            </w:r>
          </w:p>
        </w:tc>
      </w:tr>
    </w:tbl>
    <w:p w14:paraId="29203047" w14:textId="77777777" w:rsidR="009157D0" w:rsidRDefault="009157D0" w:rsidP="003030BB">
      <w:pPr>
        <w:jc w:val="both"/>
        <w:rPr>
          <w:b/>
          <w:sz w:val="22"/>
          <w:szCs w:val="22"/>
        </w:rPr>
      </w:pPr>
    </w:p>
    <w:p w14:paraId="643DF384" w14:textId="71AF2443" w:rsidR="009157D0" w:rsidRDefault="009157D0" w:rsidP="003030B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3030BB">
        <w:rPr>
          <w:b/>
          <w:sz w:val="22"/>
          <w:szCs w:val="22"/>
          <w:u w:val="single"/>
        </w:rPr>
        <w:t xml:space="preserve">w przypadku składania oferty na wybrane </w:t>
      </w:r>
      <w:r w:rsidR="002928A0">
        <w:rPr>
          <w:b/>
          <w:sz w:val="22"/>
          <w:szCs w:val="22"/>
          <w:u w:val="single"/>
        </w:rPr>
        <w:t xml:space="preserve">części/ </w:t>
      </w:r>
      <w:r w:rsidRPr="003030BB">
        <w:rPr>
          <w:b/>
          <w:sz w:val="22"/>
          <w:szCs w:val="22"/>
          <w:u w:val="single"/>
        </w:rPr>
        <w:t>pakiety w pozostałych wpisać „nie dotyczy” lub dokonać skreślenia</w:t>
      </w:r>
      <w:r>
        <w:rPr>
          <w:b/>
          <w:sz w:val="22"/>
          <w:szCs w:val="22"/>
          <w:u w:val="single"/>
        </w:rPr>
        <w:t>.</w:t>
      </w:r>
    </w:p>
    <w:p w14:paraId="18E3D054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6BBF1E4" w14:textId="77777777"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33BADB1" w14:textId="7998FE3E" w:rsidR="003030BB" w:rsidRPr="00BD2B07" w:rsidRDefault="003030BB" w:rsidP="00BD2B07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BE3220">
        <w:rPr>
          <w:sz w:val="22"/>
          <w:szCs w:val="22"/>
        </w:rPr>
        <w:t>oferowany sprzęt jest fabrycznie nowy i nieużywany, jest</w:t>
      </w:r>
      <w:r w:rsidRPr="00BE3220">
        <w:rPr>
          <w:rFonts w:cs="Arial"/>
          <w:bCs/>
          <w:sz w:val="22"/>
          <w:szCs w:val="22"/>
        </w:rPr>
        <w:t xml:space="preserve"> w aktualnej ofercie producenta na dzień składania ofert,</w:t>
      </w:r>
      <w:r w:rsidRPr="00BE3220">
        <w:rPr>
          <w:sz w:val="22"/>
          <w:szCs w:val="22"/>
        </w:rPr>
        <w:t xml:space="preserve"> </w:t>
      </w:r>
      <w:r w:rsidR="00876C95" w:rsidRPr="00BE3220">
        <w:rPr>
          <w:sz w:val="22"/>
          <w:szCs w:val="22"/>
        </w:rPr>
        <w:t>posiada stosowne</w:t>
      </w:r>
      <w:r w:rsidRPr="00BE3220">
        <w:rPr>
          <w:sz w:val="22"/>
          <w:szCs w:val="22"/>
        </w:rPr>
        <w:t xml:space="preserve"> dokumenty, certyfikaty i aprobaty </w:t>
      </w:r>
      <w:r w:rsidR="00876C95" w:rsidRPr="00BE3220">
        <w:rPr>
          <w:sz w:val="22"/>
          <w:szCs w:val="22"/>
        </w:rPr>
        <w:t>dopuszczające sprzęt</w:t>
      </w:r>
      <w:r w:rsidRPr="00BE3220">
        <w:rPr>
          <w:sz w:val="22"/>
          <w:szCs w:val="22"/>
        </w:rPr>
        <w:t xml:space="preserve"> do sprzedaży i użytkowania na terenie RP.</w:t>
      </w:r>
      <w:r w:rsidR="00BE3220" w:rsidRPr="00BE3220">
        <w:t xml:space="preserve"> </w:t>
      </w:r>
      <w:r w:rsidR="00BE3220" w:rsidRPr="00BE3220">
        <w:rPr>
          <w:sz w:val="22"/>
          <w:szCs w:val="22"/>
        </w:rPr>
        <w:t xml:space="preserve">Powyższe nie dotyczy sprzętu określonego w pakiecie nr 5 – urządzenia </w:t>
      </w:r>
      <w:proofErr w:type="spellStart"/>
      <w:r w:rsidR="00BE3220" w:rsidRPr="00BE3220">
        <w:rPr>
          <w:sz w:val="22"/>
          <w:szCs w:val="22"/>
        </w:rPr>
        <w:t>switch</w:t>
      </w:r>
      <w:proofErr w:type="spellEnd"/>
      <w:r w:rsidR="00BE3220" w:rsidRPr="00BE3220">
        <w:rPr>
          <w:sz w:val="22"/>
          <w:szCs w:val="22"/>
        </w:rPr>
        <w:t>.</w:t>
      </w:r>
    </w:p>
    <w:p w14:paraId="43832E80" w14:textId="77777777" w:rsidR="00FF57EE" w:rsidRPr="001917C2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1917C2">
        <w:rPr>
          <w:sz w:val="22"/>
          <w:szCs w:val="22"/>
        </w:rPr>
        <w:t>uważamy się za związanych niniejszą ofertą na czas wskazany w Specyfikacji Warunków Zamówienia;</w:t>
      </w:r>
    </w:p>
    <w:p w14:paraId="1A9BBE1E" w14:textId="77777777" w:rsidR="00BC4F99" w:rsidRPr="001917C2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1917C2">
        <w:rPr>
          <w:sz w:val="22"/>
          <w:szCs w:val="22"/>
        </w:rPr>
        <w:t>zamierzamy / nie zamierzamy powierzyć realizację następujących części zamówienia podwykonawcom*:</w:t>
      </w:r>
    </w:p>
    <w:p w14:paraId="63D941AA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5A40E48" w14:textId="77777777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B8FC8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3BBFAB0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14:paraId="0D8D2E9F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4246D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14:paraId="61D786F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9CE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4EF7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5B8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623595" w14:textId="731FBD43"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 xml:space="preserve">w przypadku </w:t>
      </w:r>
      <w:r w:rsidR="003646EE" w:rsidRPr="00CC16D8">
        <w:rPr>
          <w:i/>
          <w:sz w:val="20"/>
          <w:szCs w:val="20"/>
        </w:rPr>
        <w:t>niewskazania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66AE6C45" w14:textId="23AC9D11" w:rsidR="00F846E3" w:rsidRPr="00F846E3" w:rsidRDefault="00F846E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t>oferowany przedmiot zamówienia spełni</w:t>
      </w:r>
      <w:r w:rsidR="005629B9">
        <w:rPr>
          <w:sz w:val="22"/>
          <w:szCs w:val="22"/>
        </w:rPr>
        <w:t>a stawiane wymogi określone w S</w:t>
      </w:r>
      <w:r>
        <w:rPr>
          <w:sz w:val="22"/>
          <w:szCs w:val="22"/>
        </w:rPr>
        <w:t>W</w:t>
      </w:r>
      <w:r w:rsidR="005629B9">
        <w:rPr>
          <w:sz w:val="22"/>
          <w:szCs w:val="22"/>
        </w:rPr>
        <w:t>Z</w:t>
      </w:r>
      <w:r>
        <w:rPr>
          <w:sz w:val="22"/>
          <w:szCs w:val="22"/>
        </w:rPr>
        <w:t xml:space="preserve"> oraz szczegółowym opisie przedmiotu zamówienia</w:t>
      </w:r>
      <w:r w:rsidR="003646EE">
        <w:rPr>
          <w:sz w:val="22"/>
          <w:szCs w:val="22"/>
        </w:rPr>
        <w:t>.</w:t>
      </w:r>
    </w:p>
    <w:p w14:paraId="30B5C81A" w14:textId="6D80C008" w:rsidR="00731205" w:rsidRPr="002237BC" w:rsidRDefault="00FF57EE" w:rsidP="00731205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 w:rsidRPr="002237BC">
        <w:rPr>
          <w:b/>
          <w:sz w:val="22"/>
          <w:szCs w:val="22"/>
        </w:rPr>
        <w:t xml:space="preserve">udzielamy gwarancji na okres </w:t>
      </w:r>
      <w:r w:rsidR="00731205" w:rsidRPr="002237BC">
        <w:rPr>
          <w:b/>
          <w:sz w:val="22"/>
          <w:szCs w:val="22"/>
        </w:rPr>
        <w:t>24</w:t>
      </w:r>
      <w:r w:rsidRPr="002237BC">
        <w:rPr>
          <w:b/>
          <w:sz w:val="22"/>
          <w:szCs w:val="22"/>
        </w:rPr>
        <w:t xml:space="preserve"> miesięcy</w:t>
      </w:r>
      <w:r w:rsidR="00731205" w:rsidRPr="002237BC">
        <w:rPr>
          <w:b/>
          <w:sz w:val="22"/>
          <w:szCs w:val="22"/>
        </w:rPr>
        <w:t>.</w:t>
      </w:r>
    </w:p>
    <w:p w14:paraId="2C91C6D4" w14:textId="5932F127" w:rsidR="00C44337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2237BC">
        <w:rPr>
          <w:b/>
          <w:sz w:val="22"/>
          <w:szCs w:val="22"/>
        </w:rPr>
        <w:t xml:space="preserve">termin wykonania </w:t>
      </w:r>
      <w:r w:rsidR="00427901" w:rsidRPr="002237BC">
        <w:rPr>
          <w:b/>
          <w:sz w:val="22"/>
          <w:szCs w:val="22"/>
        </w:rPr>
        <w:t>zamówienia</w:t>
      </w:r>
      <w:r w:rsidR="00427901" w:rsidRPr="002237BC">
        <w:rPr>
          <w:sz w:val="22"/>
          <w:szCs w:val="22"/>
        </w:rPr>
        <w:t>,</w:t>
      </w:r>
      <w:r w:rsidRPr="002237BC">
        <w:rPr>
          <w:b/>
          <w:sz w:val="22"/>
          <w:szCs w:val="22"/>
        </w:rPr>
        <w:t xml:space="preserve"> deklarujemy </w:t>
      </w:r>
      <w:r w:rsidR="003646EE" w:rsidRPr="002237BC">
        <w:rPr>
          <w:b/>
          <w:sz w:val="22"/>
          <w:szCs w:val="22"/>
        </w:rPr>
        <w:t xml:space="preserve">na </w:t>
      </w:r>
      <w:r w:rsidR="00731205" w:rsidRPr="002237BC">
        <w:rPr>
          <w:b/>
          <w:sz w:val="22"/>
          <w:szCs w:val="22"/>
        </w:rPr>
        <w:t>………</w:t>
      </w:r>
      <w:r w:rsidRPr="002237BC">
        <w:rPr>
          <w:b/>
          <w:sz w:val="22"/>
          <w:szCs w:val="22"/>
        </w:rPr>
        <w:t xml:space="preserve"> dni </w:t>
      </w:r>
      <w:r w:rsidR="00C44337">
        <w:rPr>
          <w:b/>
          <w:sz w:val="22"/>
          <w:szCs w:val="22"/>
        </w:rPr>
        <w:t xml:space="preserve">kalendarzowych </w:t>
      </w:r>
      <w:r w:rsidRPr="002237BC">
        <w:rPr>
          <w:b/>
          <w:sz w:val="22"/>
          <w:szCs w:val="22"/>
        </w:rPr>
        <w:t>od dnia zawarcia umowy</w:t>
      </w:r>
      <w:r w:rsidR="00731205" w:rsidRPr="002237BC">
        <w:rPr>
          <w:b/>
          <w:sz w:val="22"/>
          <w:szCs w:val="22"/>
        </w:rPr>
        <w:t xml:space="preserve"> (</w:t>
      </w:r>
      <w:r w:rsidR="002237BC" w:rsidRPr="002237BC">
        <w:rPr>
          <w:b/>
          <w:sz w:val="22"/>
          <w:szCs w:val="22"/>
        </w:rPr>
        <w:t>35</w:t>
      </w:r>
      <w:r w:rsidR="00C44337">
        <w:rPr>
          <w:b/>
          <w:sz w:val="22"/>
          <w:szCs w:val="22"/>
        </w:rPr>
        <w:t xml:space="preserve"> dni</w:t>
      </w:r>
      <w:r w:rsidR="00BE3220">
        <w:rPr>
          <w:b/>
          <w:sz w:val="22"/>
          <w:szCs w:val="22"/>
        </w:rPr>
        <w:t xml:space="preserve"> lub</w:t>
      </w:r>
      <w:r w:rsidR="00C44337">
        <w:rPr>
          <w:b/>
          <w:sz w:val="22"/>
          <w:szCs w:val="22"/>
        </w:rPr>
        <w:t xml:space="preserve"> </w:t>
      </w:r>
      <w:r w:rsidR="002237BC" w:rsidRPr="002237BC">
        <w:rPr>
          <w:b/>
          <w:sz w:val="22"/>
          <w:szCs w:val="22"/>
        </w:rPr>
        <w:t>40</w:t>
      </w:r>
      <w:r w:rsidR="00C44337">
        <w:rPr>
          <w:b/>
          <w:sz w:val="22"/>
          <w:szCs w:val="22"/>
        </w:rPr>
        <w:t xml:space="preserve"> dni</w:t>
      </w:r>
      <w:r w:rsidR="00731205" w:rsidRPr="002237BC">
        <w:rPr>
          <w:b/>
          <w:sz w:val="22"/>
          <w:szCs w:val="22"/>
        </w:rPr>
        <w:t xml:space="preserve"> zgodnie z rozdziałem 21.2 SWZ), licząc od daty </w:t>
      </w:r>
      <w:r w:rsidR="001917C2">
        <w:rPr>
          <w:b/>
          <w:sz w:val="22"/>
          <w:szCs w:val="22"/>
        </w:rPr>
        <w:t xml:space="preserve">zawarcia </w:t>
      </w:r>
      <w:r w:rsidR="000A4E07">
        <w:rPr>
          <w:b/>
          <w:sz w:val="22"/>
          <w:szCs w:val="22"/>
        </w:rPr>
        <w:t>umowy</w:t>
      </w:r>
      <w:r w:rsidR="000A4E07" w:rsidRPr="002237BC">
        <w:rPr>
          <w:b/>
          <w:sz w:val="22"/>
          <w:szCs w:val="22"/>
        </w:rPr>
        <w:t>:</w:t>
      </w:r>
    </w:p>
    <w:p w14:paraId="5DD7E187" w14:textId="4A42CAF7" w:rsidR="00DA34D3" w:rsidRPr="002237BC" w:rsidRDefault="00731205" w:rsidP="00C44337">
      <w:pPr>
        <w:pStyle w:val="Akapitzlist"/>
        <w:spacing w:before="120" w:line="276" w:lineRule="auto"/>
        <w:ind w:left="644"/>
        <w:jc w:val="both"/>
        <w:rPr>
          <w:b/>
          <w:sz w:val="22"/>
          <w:szCs w:val="22"/>
        </w:rPr>
      </w:pPr>
      <w:r w:rsidRPr="002237BC">
        <w:rPr>
          <w:b/>
          <w:sz w:val="22"/>
          <w:szCs w:val="22"/>
        </w:rPr>
        <w:t>dla części/pakietu nr ………</w:t>
      </w:r>
      <w:r w:rsidR="000A4E07">
        <w:rPr>
          <w:b/>
          <w:sz w:val="22"/>
          <w:szCs w:val="22"/>
        </w:rPr>
        <w:t>*</w:t>
      </w:r>
    </w:p>
    <w:p w14:paraId="1FCF52D2" w14:textId="125A3C17" w:rsidR="00731205" w:rsidRPr="00731205" w:rsidRDefault="00731205" w:rsidP="00731205">
      <w:pPr>
        <w:pStyle w:val="Akapitzlist"/>
        <w:spacing w:before="120" w:line="276" w:lineRule="auto"/>
        <w:ind w:left="644"/>
        <w:jc w:val="both"/>
        <w:rPr>
          <w:b/>
          <w:color w:val="0070C0"/>
          <w:highlight w:val="yellow"/>
        </w:rPr>
      </w:pPr>
      <w:r w:rsidRPr="00731205">
        <w:rPr>
          <w:b/>
          <w:color w:val="0070C0"/>
        </w:rPr>
        <w:t>*powielić w przypadku składania ofert na więcej niż jeden pakiet</w:t>
      </w:r>
      <w:r w:rsidR="006D7F35">
        <w:rPr>
          <w:b/>
          <w:color w:val="0070C0"/>
        </w:rPr>
        <w:t>.</w:t>
      </w:r>
    </w:p>
    <w:p w14:paraId="3DF3DF25" w14:textId="77777777"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14:paraId="4FC465E2" w14:textId="6D3E3B1C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BE3220">
        <w:rPr>
          <w:sz w:val="22"/>
        </w:rPr>
        <w:t>projektowanymi postanowieniami umownymi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3646EE">
        <w:rPr>
          <w:sz w:val="22"/>
        </w:rPr>
        <w:t>w ni</w:t>
      </w:r>
      <w:r w:rsidR="00BE3220">
        <w:rPr>
          <w:sz w:val="22"/>
        </w:rPr>
        <w:t>ch</w:t>
      </w:r>
      <w:r w:rsidRPr="0097776D">
        <w:rPr>
          <w:sz w:val="22"/>
        </w:rPr>
        <w:t xml:space="preserve"> warunkach, w miejscu i terminie wyznaczonym przez Zamawiającego;</w:t>
      </w:r>
    </w:p>
    <w:p w14:paraId="3C8567F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4F258E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0497E85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E877DAB" w14:textId="398FA158"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</w:t>
      </w:r>
      <w:r w:rsidR="00BE3220">
        <w:rPr>
          <w:bCs/>
          <w:sz w:val="22"/>
          <w:szCs w:val="22"/>
        </w:rPr>
        <w:t>4</w:t>
      </w:r>
      <w:r w:rsidR="00267D1F" w:rsidRPr="00CE3AE6">
        <w:rPr>
          <w:bCs/>
          <w:sz w:val="22"/>
          <w:szCs w:val="22"/>
        </w:rPr>
        <w:t xml:space="preserve">r. poz. </w:t>
      </w:r>
      <w:r w:rsidR="00BE3220">
        <w:rPr>
          <w:bCs/>
          <w:sz w:val="22"/>
          <w:szCs w:val="22"/>
        </w:rPr>
        <w:t>361</w:t>
      </w:r>
      <w:r w:rsidR="00267D1F" w:rsidRPr="00CE3AE6">
        <w:rPr>
          <w:bCs/>
          <w:sz w:val="22"/>
          <w:szCs w:val="22"/>
        </w:rPr>
        <w:t>)</w:t>
      </w:r>
    </w:p>
    <w:p w14:paraId="0EED02A8" w14:textId="13A4D9A3"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</w:t>
      </w:r>
      <w:r w:rsidR="00BE3220">
        <w:rPr>
          <w:bCs/>
          <w:sz w:val="22"/>
          <w:szCs w:val="22"/>
        </w:rPr>
        <w:t>4</w:t>
      </w:r>
      <w:r w:rsidR="00CE3AE6" w:rsidRPr="00CE3AE6">
        <w:rPr>
          <w:bCs/>
          <w:sz w:val="22"/>
          <w:szCs w:val="22"/>
        </w:rPr>
        <w:t xml:space="preserve">r. poz. </w:t>
      </w:r>
      <w:r w:rsidR="00BE3220">
        <w:rPr>
          <w:bCs/>
          <w:sz w:val="22"/>
          <w:szCs w:val="22"/>
        </w:rPr>
        <w:t>361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92B5F" w14:paraId="7F83482B" w14:textId="77777777" w:rsidTr="00A54C63">
        <w:trPr>
          <w:trHeight w:val="18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BB25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4555C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F8602D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8E709E" w14:textId="1E5951D8" w:rsidR="00CE3AE6" w:rsidRPr="00B92B5F" w:rsidRDefault="00A54C63" w:rsidP="00A54C6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</w:r>
            <w:r w:rsidR="00CE3AE6"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14:paraId="43111CE8" w14:textId="77777777" w:rsidTr="00A54C63">
        <w:trPr>
          <w:trHeight w:val="6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93A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500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0F6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CDF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28EBA64" w14:textId="7643B921"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</w:t>
        </w:r>
        <w:r w:rsidR="00A54C63">
          <w:rPr>
            <w:color w:val="000000" w:themeColor="text1"/>
            <w:sz w:val="22"/>
            <w:szCs w:val="22"/>
            <w:u w:val="single"/>
          </w:rPr>
          <w:t>2</w:t>
        </w:r>
        <w:r w:rsidRPr="00ED129D">
          <w:rPr>
            <w:color w:val="000000" w:themeColor="text1"/>
            <w:sz w:val="22"/>
            <w:szCs w:val="22"/>
            <w:u w:val="single"/>
          </w:rPr>
          <w:t xml:space="preserve"> poz. </w:t>
        </w:r>
      </w:hyperlink>
      <w:r w:rsidR="00A54C63">
        <w:rPr>
          <w:color w:val="000000" w:themeColor="text1"/>
          <w:sz w:val="22"/>
          <w:szCs w:val="22"/>
          <w:u w:val="single"/>
        </w:rPr>
        <w:t>1233</w:t>
      </w:r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14:paraId="38913418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14:paraId="3588452D" w14:textId="77777777" w:rsid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2FF16099" w14:textId="77777777" w:rsidR="00BD2B07" w:rsidRDefault="00BD2B07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14:paraId="3BE5D01E" w14:textId="77777777" w:rsidR="00BD2B07" w:rsidRPr="00ED129D" w:rsidRDefault="00BD2B07" w:rsidP="00ED129D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</w:p>
    <w:p w14:paraId="47D2B2A1" w14:textId="77777777"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14:paraId="791B97D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68F9F41" w14:textId="77777777" w:rsidTr="00DC336F">
        <w:tc>
          <w:tcPr>
            <w:tcW w:w="2551" w:type="dxa"/>
            <w:shd w:val="clear" w:color="auto" w:fill="auto"/>
            <w:vAlign w:val="center"/>
          </w:tcPr>
          <w:p w14:paraId="329BF1C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397832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0C5D207" w14:textId="77777777" w:rsidTr="00DC336F">
        <w:tc>
          <w:tcPr>
            <w:tcW w:w="2551" w:type="dxa"/>
            <w:shd w:val="clear" w:color="auto" w:fill="auto"/>
            <w:vAlign w:val="center"/>
          </w:tcPr>
          <w:p w14:paraId="4EDD2E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64F71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378C6B0" w14:textId="77777777" w:rsidTr="00DC336F">
        <w:tc>
          <w:tcPr>
            <w:tcW w:w="2551" w:type="dxa"/>
            <w:shd w:val="clear" w:color="auto" w:fill="auto"/>
            <w:vAlign w:val="center"/>
          </w:tcPr>
          <w:p w14:paraId="4017090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EC2D52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DDC70F2" w14:textId="77777777" w:rsidTr="00DC336F">
        <w:tc>
          <w:tcPr>
            <w:tcW w:w="2551" w:type="dxa"/>
            <w:shd w:val="clear" w:color="auto" w:fill="auto"/>
            <w:vAlign w:val="center"/>
          </w:tcPr>
          <w:p w14:paraId="6B6B0F4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535D9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CE5E80E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B04298A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9BA85C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3AAD37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B7F9AED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9676B5D" w14:textId="77777777"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1BAE7086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35A9A367" w14:textId="41DDBB13" w:rsidR="000B4C91" w:rsidRDefault="000B4C91" w:rsidP="000B4C91">
      <w:pPr>
        <w:tabs>
          <w:tab w:val="center" w:pos="7655"/>
        </w:tabs>
        <w:spacing w:before="120" w:line="320" w:lineRule="atLeast"/>
        <w:rPr>
          <w:b/>
          <w:bCs/>
          <w:sz w:val="22"/>
          <w:szCs w:val="22"/>
          <w:u w:val="single"/>
        </w:rPr>
      </w:pPr>
      <w:r w:rsidRPr="00FA386A">
        <w:rPr>
          <w:sz w:val="22"/>
          <w:szCs w:val="22"/>
          <w:u w:val="single"/>
        </w:rPr>
        <w:t xml:space="preserve">Załącznik </w:t>
      </w:r>
      <w:r w:rsidRPr="00F021CC">
        <w:rPr>
          <w:b/>
          <w:bCs/>
          <w:color w:val="0070C0"/>
          <w:sz w:val="22"/>
          <w:szCs w:val="22"/>
          <w:u w:val="single"/>
        </w:rPr>
        <w:t xml:space="preserve">nr </w:t>
      </w:r>
      <w:r w:rsidR="00FA386A" w:rsidRPr="00F021CC">
        <w:rPr>
          <w:b/>
          <w:bCs/>
          <w:color w:val="0070C0"/>
          <w:sz w:val="22"/>
          <w:szCs w:val="22"/>
          <w:u w:val="single"/>
        </w:rPr>
        <w:t>…………</w:t>
      </w:r>
      <w:r w:rsidR="00F021CC" w:rsidRPr="00F021CC">
        <w:rPr>
          <w:b/>
          <w:bCs/>
          <w:color w:val="0070C0"/>
          <w:sz w:val="22"/>
          <w:szCs w:val="22"/>
          <w:u w:val="single"/>
        </w:rPr>
        <w:t>… (</w:t>
      </w:r>
      <w:r w:rsidRPr="00F021CC">
        <w:rPr>
          <w:b/>
          <w:bCs/>
          <w:color w:val="0070C0"/>
          <w:sz w:val="22"/>
          <w:szCs w:val="22"/>
          <w:u w:val="single"/>
        </w:rPr>
        <w:t>1</w:t>
      </w:r>
      <w:r w:rsidR="00FA386A" w:rsidRPr="00F021CC">
        <w:rPr>
          <w:b/>
          <w:bCs/>
          <w:color w:val="0070C0"/>
          <w:sz w:val="22"/>
          <w:szCs w:val="22"/>
          <w:u w:val="single"/>
        </w:rPr>
        <w:t>.1-1.8</w:t>
      </w:r>
      <w:r w:rsidR="00F021CC" w:rsidRPr="00F021CC">
        <w:rPr>
          <w:b/>
          <w:bCs/>
          <w:color w:val="0070C0"/>
          <w:sz w:val="22"/>
          <w:szCs w:val="22"/>
          <w:u w:val="single"/>
        </w:rPr>
        <w:t>*)</w:t>
      </w:r>
      <w:r w:rsidR="00FA386A" w:rsidRPr="00F021CC">
        <w:rPr>
          <w:color w:val="0070C0"/>
          <w:sz w:val="22"/>
          <w:szCs w:val="22"/>
          <w:u w:val="single"/>
        </w:rPr>
        <w:t xml:space="preserve"> </w:t>
      </w:r>
      <w:r w:rsidRPr="00FA386A">
        <w:rPr>
          <w:sz w:val="22"/>
          <w:szCs w:val="22"/>
          <w:u w:val="single"/>
        </w:rPr>
        <w:t xml:space="preserve">do formularza ofertowego - pt. Parametry techniczne </w:t>
      </w:r>
      <w:r w:rsidRPr="00FA386A">
        <w:rPr>
          <w:b/>
          <w:bCs/>
          <w:sz w:val="22"/>
          <w:szCs w:val="22"/>
          <w:u w:val="single"/>
        </w:rPr>
        <w:t>stanowi</w:t>
      </w:r>
      <w:r w:rsidR="00FA386A">
        <w:rPr>
          <w:b/>
          <w:bCs/>
          <w:sz w:val="22"/>
          <w:szCs w:val="22"/>
          <w:u w:val="single"/>
        </w:rPr>
        <w:t xml:space="preserve">/ą </w:t>
      </w:r>
      <w:r w:rsidRPr="00FA386A">
        <w:rPr>
          <w:b/>
          <w:bCs/>
          <w:sz w:val="22"/>
          <w:szCs w:val="22"/>
          <w:u w:val="single"/>
        </w:rPr>
        <w:t>integralną część Formularza oferty.</w:t>
      </w:r>
    </w:p>
    <w:p w14:paraId="31CC054B" w14:textId="77777777" w:rsidR="00FA386A" w:rsidRDefault="00FA386A" w:rsidP="000B4C91">
      <w:pPr>
        <w:tabs>
          <w:tab w:val="center" w:pos="7655"/>
        </w:tabs>
        <w:spacing w:before="120" w:line="320" w:lineRule="atLeast"/>
        <w:rPr>
          <w:b/>
          <w:bCs/>
          <w:sz w:val="22"/>
          <w:szCs w:val="22"/>
          <w:u w:val="single"/>
        </w:rPr>
      </w:pPr>
    </w:p>
    <w:p w14:paraId="771BE831" w14:textId="7370A3C2" w:rsidR="00FA386A" w:rsidRPr="00FA386A" w:rsidRDefault="00FA386A" w:rsidP="000B4C91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</w:t>
      </w:r>
      <w:r w:rsidRPr="00FA386A">
        <w:rPr>
          <w:sz w:val="22"/>
          <w:szCs w:val="22"/>
        </w:rPr>
        <w:t xml:space="preserve">Wskazać odpowiednie </w:t>
      </w:r>
      <w:r>
        <w:rPr>
          <w:sz w:val="22"/>
          <w:szCs w:val="22"/>
        </w:rPr>
        <w:t xml:space="preserve"> </w:t>
      </w:r>
    </w:p>
    <w:p w14:paraId="6A9EADB0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3FBE0DF3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9CF25DB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F8E8C9A" w14:textId="77777777" w:rsidR="00E3260B" w:rsidRPr="006E2451" w:rsidRDefault="00E3260B" w:rsidP="006E2451">
      <w:pPr>
        <w:rPr>
          <w:i/>
        </w:rPr>
      </w:pPr>
    </w:p>
    <w:p w14:paraId="0AB4C42B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14:paraId="53D65F64" w14:textId="187610AD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</w:t>
      </w:r>
      <w:r w:rsidR="000B4C91" w:rsidRPr="006E2451">
        <w:rPr>
          <w:b/>
          <w:i/>
          <w:sz w:val="18"/>
          <w:szCs w:val="18"/>
        </w:rPr>
        <w:t>PODPISEM KWALIFIKOWANYM</w:t>
      </w:r>
      <w:r w:rsidRPr="006E2451">
        <w:rPr>
          <w:b/>
          <w:i/>
          <w:sz w:val="18"/>
          <w:szCs w:val="18"/>
        </w:rPr>
        <w:t>)</w:t>
      </w:r>
    </w:p>
    <w:p w14:paraId="62165AE4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14:paraId="0EA9B552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14:paraId="1F9DD220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14:paraId="0492C61C" w14:textId="77777777"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3030BB">
      <w:headerReference w:type="default" r:id="rId16"/>
      <w:pgSz w:w="11906" w:h="16838"/>
      <w:pgMar w:top="1276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86231" w14:textId="77777777" w:rsidR="00FD0BA1" w:rsidRDefault="00FD0BA1" w:rsidP="00FF57EE">
      <w:r>
        <w:separator/>
      </w:r>
    </w:p>
  </w:endnote>
  <w:endnote w:type="continuationSeparator" w:id="0">
    <w:p w14:paraId="5228BDB6" w14:textId="77777777" w:rsidR="00FD0BA1" w:rsidRDefault="00FD0BA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1BE28" w14:textId="77777777" w:rsidR="00FD0BA1" w:rsidRDefault="00FD0BA1" w:rsidP="00FF57EE">
      <w:r>
        <w:separator/>
      </w:r>
    </w:p>
  </w:footnote>
  <w:footnote w:type="continuationSeparator" w:id="0">
    <w:p w14:paraId="63A9D181" w14:textId="77777777" w:rsidR="00FD0BA1" w:rsidRDefault="00FD0BA1" w:rsidP="00FF57EE">
      <w:r>
        <w:continuationSeparator/>
      </w:r>
    </w:p>
  </w:footnote>
  <w:footnote w:id="1">
    <w:p w14:paraId="051D8D8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9CC4AD7" w14:textId="77777777"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14:paraId="0D5FF42C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526FC33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1B23B" w14:textId="2CE19428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</w:t>
    </w:r>
    <w:r w:rsidR="003646EE" w:rsidRPr="00AE2ACB">
      <w:rPr>
        <w:sz w:val="20"/>
        <w:szCs w:val="20"/>
      </w:rPr>
      <w:t>sprawy:</w:t>
    </w:r>
    <w:r w:rsidR="00F568C0">
      <w:rPr>
        <w:sz w:val="20"/>
        <w:szCs w:val="20"/>
      </w:rPr>
      <w:t xml:space="preserve"> </w:t>
    </w:r>
    <w:r w:rsidR="00731205" w:rsidRPr="00731205">
      <w:rPr>
        <w:sz w:val="20"/>
        <w:szCs w:val="20"/>
      </w:rPr>
      <w:t>TP/252/UTI/17/24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B268D308"/>
    <w:lvl w:ilvl="0" w:tplc="7E9239D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46647985">
    <w:abstractNumId w:val="3"/>
  </w:num>
  <w:num w:numId="2" w16cid:durableId="969283043">
    <w:abstractNumId w:val="1"/>
  </w:num>
  <w:num w:numId="3" w16cid:durableId="1131900648">
    <w:abstractNumId w:val="2"/>
  </w:num>
  <w:num w:numId="4" w16cid:durableId="457526259">
    <w:abstractNumId w:val="7"/>
  </w:num>
  <w:num w:numId="5" w16cid:durableId="8299805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7170143">
    <w:abstractNumId w:val="6"/>
  </w:num>
  <w:num w:numId="7" w16cid:durableId="1070738300">
    <w:abstractNumId w:val="5"/>
  </w:num>
  <w:num w:numId="8" w16cid:durableId="147058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689"/>
    <w:rsid w:val="000256E1"/>
    <w:rsid w:val="00030518"/>
    <w:rsid w:val="00033A94"/>
    <w:rsid w:val="000347A8"/>
    <w:rsid w:val="00036FCA"/>
    <w:rsid w:val="00075B49"/>
    <w:rsid w:val="000A4E07"/>
    <w:rsid w:val="000B4C91"/>
    <w:rsid w:val="000D5D63"/>
    <w:rsid w:val="000D6490"/>
    <w:rsid w:val="001063D3"/>
    <w:rsid w:val="00113335"/>
    <w:rsid w:val="00125AB3"/>
    <w:rsid w:val="0018292E"/>
    <w:rsid w:val="001917C2"/>
    <w:rsid w:val="001C7D84"/>
    <w:rsid w:val="001F14FA"/>
    <w:rsid w:val="001F7B52"/>
    <w:rsid w:val="002021C7"/>
    <w:rsid w:val="002214DB"/>
    <w:rsid w:val="002237BC"/>
    <w:rsid w:val="0022574C"/>
    <w:rsid w:val="00252DDE"/>
    <w:rsid w:val="00262DE8"/>
    <w:rsid w:val="00267D1F"/>
    <w:rsid w:val="002928A0"/>
    <w:rsid w:val="002A2613"/>
    <w:rsid w:val="002E14A9"/>
    <w:rsid w:val="002E612D"/>
    <w:rsid w:val="002F1951"/>
    <w:rsid w:val="003030BB"/>
    <w:rsid w:val="00325372"/>
    <w:rsid w:val="00326A79"/>
    <w:rsid w:val="00344BCC"/>
    <w:rsid w:val="003646EE"/>
    <w:rsid w:val="00390E1B"/>
    <w:rsid w:val="003B0566"/>
    <w:rsid w:val="003B769C"/>
    <w:rsid w:val="00427901"/>
    <w:rsid w:val="00472637"/>
    <w:rsid w:val="004D5A42"/>
    <w:rsid w:val="004F3C60"/>
    <w:rsid w:val="005230C8"/>
    <w:rsid w:val="00525EFF"/>
    <w:rsid w:val="005305D8"/>
    <w:rsid w:val="00546DB7"/>
    <w:rsid w:val="00552C14"/>
    <w:rsid w:val="005629B9"/>
    <w:rsid w:val="005844F6"/>
    <w:rsid w:val="005B56C1"/>
    <w:rsid w:val="005B5DF6"/>
    <w:rsid w:val="005D2664"/>
    <w:rsid w:val="005D484D"/>
    <w:rsid w:val="005F6F5F"/>
    <w:rsid w:val="00612195"/>
    <w:rsid w:val="006130D4"/>
    <w:rsid w:val="00623D02"/>
    <w:rsid w:val="00650FA1"/>
    <w:rsid w:val="006534AB"/>
    <w:rsid w:val="006B63D6"/>
    <w:rsid w:val="006C641D"/>
    <w:rsid w:val="006D09E0"/>
    <w:rsid w:val="006D7F35"/>
    <w:rsid w:val="006E2451"/>
    <w:rsid w:val="006E4BED"/>
    <w:rsid w:val="006F70E5"/>
    <w:rsid w:val="00731205"/>
    <w:rsid w:val="007A7FC8"/>
    <w:rsid w:val="007D475B"/>
    <w:rsid w:val="007E331F"/>
    <w:rsid w:val="007F3E87"/>
    <w:rsid w:val="008001E6"/>
    <w:rsid w:val="00827CD8"/>
    <w:rsid w:val="00871B0A"/>
    <w:rsid w:val="00876C95"/>
    <w:rsid w:val="008C3AE1"/>
    <w:rsid w:val="008D45D3"/>
    <w:rsid w:val="008D4695"/>
    <w:rsid w:val="00904989"/>
    <w:rsid w:val="009157D0"/>
    <w:rsid w:val="009312B4"/>
    <w:rsid w:val="00934F2D"/>
    <w:rsid w:val="00950EDF"/>
    <w:rsid w:val="0097776D"/>
    <w:rsid w:val="00983D1D"/>
    <w:rsid w:val="0099002D"/>
    <w:rsid w:val="009A75F1"/>
    <w:rsid w:val="009D75A8"/>
    <w:rsid w:val="009F0A00"/>
    <w:rsid w:val="00A50E18"/>
    <w:rsid w:val="00A54C63"/>
    <w:rsid w:val="00A55A31"/>
    <w:rsid w:val="00A773CD"/>
    <w:rsid w:val="00A94559"/>
    <w:rsid w:val="00A9564B"/>
    <w:rsid w:val="00AA39D6"/>
    <w:rsid w:val="00AE2ACB"/>
    <w:rsid w:val="00AE5DCA"/>
    <w:rsid w:val="00AF4AC3"/>
    <w:rsid w:val="00B163FB"/>
    <w:rsid w:val="00B20DE7"/>
    <w:rsid w:val="00B34C98"/>
    <w:rsid w:val="00B47637"/>
    <w:rsid w:val="00B9086B"/>
    <w:rsid w:val="00B92350"/>
    <w:rsid w:val="00B92B5F"/>
    <w:rsid w:val="00BC4F99"/>
    <w:rsid w:val="00BD2B07"/>
    <w:rsid w:val="00BD4D5D"/>
    <w:rsid w:val="00BE3220"/>
    <w:rsid w:val="00BF2725"/>
    <w:rsid w:val="00C044D7"/>
    <w:rsid w:val="00C22F7D"/>
    <w:rsid w:val="00C44337"/>
    <w:rsid w:val="00C5482D"/>
    <w:rsid w:val="00C75E74"/>
    <w:rsid w:val="00CA207A"/>
    <w:rsid w:val="00CB2448"/>
    <w:rsid w:val="00CB4D99"/>
    <w:rsid w:val="00CC16D8"/>
    <w:rsid w:val="00CD6173"/>
    <w:rsid w:val="00CE3AE6"/>
    <w:rsid w:val="00D14D7F"/>
    <w:rsid w:val="00D2658C"/>
    <w:rsid w:val="00D30689"/>
    <w:rsid w:val="00D554C7"/>
    <w:rsid w:val="00D94BDE"/>
    <w:rsid w:val="00DA34D3"/>
    <w:rsid w:val="00DC336F"/>
    <w:rsid w:val="00DF2465"/>
    <w:rsid w:val="00E1735C"/>
    <w:rsid w:val="00E20E5F"/>
    <w:rsid w:val="00E3260B"/>
    <w:rsid w:val="00E63D80"/>
    <w:rsid w:val="00E65BB1"/>
    <w:rsid w:val="00E77BA8"/>
    <w:rsid w:val="00EA3737"/>
    <w:rsid w:val="00ED129D"/>
    <w:rsid w:val="00F00810"/>
    <w:rsid w:val="00F021CC"/>
    <w:rsid w:val="00F134D5"/>
    <w:rsid w:val="00F22096"/>
    <w:rsid w:val="00F27361"/>
    <w:rsid w:val="00F31EAC"/>
    <w:rsid w:val="00F568C0"/>
    <w:rsid w:val="00F63937"/>
    <w:rsid w:val="00F846E3"/>
    <w:rsid w:val="00F849BD"/>
    <w:rsid w:val="00FA386A"/>
    <w:rsid w:val="00FC3482"/>
    <w:rsid w:val="00FD0BA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61F35B60"/>
  <w15:docId w15:val="{F7B1551C-5B50-47D5-8367-4BD57A48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01E6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F849BD"/>
    <w:pPr>
      <w:widowControl w:val="0"/>
      <w:autoSpaceDN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849B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1A46E-7CF5-42B6-BB0E-5A42B328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1376</Words>
  <Characters>8258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Szpital</dc:creator>
  <cp:lastModifiedBy>Jacek Gorszanow</cp:lastModifiedBy>
  <cp:revision>2</cp:revision>
  <cp:lastPrinted>2024-09-26T11:28:00Z</cp:lastPrinted>
  <dcterms:created xsi:type="dcterms:W3CDTF">2024-09-30T09:16:00Z</dcterms:created>
  <dcterms:modified xsi:type="dcterms:W3CDTF">2024-09-30T09:16:00Z</dcterms:modified>
</cp:coreProperties>
</file>