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D84725">
        <w:rPr>
          <w:rFonts w:ascii="Arial" w:hAnsi="Arial" w:cs="Arial"/>
          <w:b/>
          <w:sz w:val="24"/>
          <w:szCs w:val="24"/>
        </w:rPr>
        <w:t>RK-NZ.261.73</w:t>
      </w:r>
      <w:r w:rsidR="00570A75">
        <w:rPr>
          <w:rFonts w:ascii="Arial" w:hAnsi="Arial" w:cs="Arial"/>
          <w:b/>
          <w:sz w:val="24"/>
          <w:szCs w:val="24"/>
        </w:rPr>
        <w:t>.2024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D84725" w:rsidRDefault="00D8472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D84725" w:rsidRDefault="00D84725" w:rsidP="008F0807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24F9" w:rsidRDefault="000F24F9">
      <w:r>
        <w:separator/>
      </w:r>
    </w:p>
  </w:endnote>
  <w:endnote w:type="continuationSeparator" w:id="0">
    <w:p w:rsidR="000F24F9" w:rsidRDefault="000F2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24F9" w:rsidRDefault="000F24F9">
      <w:r>
        <w:separator/>
      </w:r>
    </w:p>
  </w:footnote>
  <w:footnote w:type="continuationSeparator" w:id="0">
    <w:p w:rsidR="000F24F9" w:rsidRDefault="000F24F9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7402C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C0939"/>
    <w:rsid w:val="007D09A4"/>
    <w:rsid w:val="007E46E6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84725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D974245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2024-09-27T11:40:00Z</cp:lastPrinted>
  <dcterms:created xsi:type="dcterms:W3CDTF">2024-09-27T11:40:00Z</dcterms:created>
  <dcterms:modified xsi:type="dcterms:W3CDTF">2024-09-27T11:40:00Z</dcterms:modified>
</cp:coreProperties>
</file>