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0C6362" w:rsidRDefault="00D62E6E" w:rsidP="000C636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C636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245A1" w:rsidRPr="000C6362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0C636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C6362" w:rsidTr="00D62E6E">
        <w:tc>
          <w:tcPr>
            <w:tcW w:w="2800" w:type="dxa"/>
            <w:shd w:val="clear" w:color="auto" w:fill="auto"/>
          </w:tcPr>
          <w:p w:rsidR="00D62E6E" w:rsidRPr="000C6362" w:rsidRDefault="00D62E6E" w:rsidP="000C63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C636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C636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0C6362" w:rsidRDefault="00D62E6E" w:rsidP="000C636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0C6362" w:rsidRDefault="00D62E6E" w:rsidP="000C636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C636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C6362" w:rsidRDefault="00D62E6E" w:rsidP="000C636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63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C63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C63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0C6362" w:rsidTr="00D62E6E">
        <w:tc>
          <w:tcPr>
            <w:tcW w:w="2800" w:type="dxa"/>
            <w:shd w:val="clear" w:color="auto" w:fill="auto"/>
          </w:tcPr>
          <w:p w:rsidR="00D62E6E" w:rsidRPr="000C6362" w:rsidRDefault="00D62E6E" w:rsidP="000C636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C636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0C6362" w:rsidRDefault="00D62E6E" w:rsidP="000C636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0C6362" w:rsidRDefault="00D62E6E" w:rsidP="000C636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C636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C6362" w:rsidRDefault="00D62E6E" w:rsidP="000C636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C63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C6362">
              <w:rPr>
                <w:rFonts w:ascii="Arial" w:hAnsi="Arial" w:cs="Arial"/>
                <w:iCs/>
                <w:sz w:val="24"/>
                <w:szCs w:val="24"/>
              </w:rPr>
              <w:t>imię, nazwisko, stanowi</w:t>
            </w:r>
            <w:bookmarkStart w:id="0" w:name="_GoBack"/>
            <w:bookmarkEnd w:id="0"/>
            <w:r w:rsidRPr="000C6362">
              <w:rPr>
                <w:rFonts w:ascii="Arial" w:hAnsi="Arial" w:cs="Arial"/>
                <w:iCs/>
                <w:sz w:val="24"/>
                <w:szCs w:val="24"/>
              </w:rPr>
              <w:t>sko/podstawa do reprezentacji</w:t>
            </w:r>
            <w:r w:rsidRPr="000C63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0C6362" w:rsidRDefault="00BC121E" w:rsidP="000C6362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45A1" w:rsidRPr="000C6362" w:rsidTr="006E633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45A1" w:rsidRPr="000C6362" w:rsidRDefault="004245A1" w:rsidP="000C6362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4245A1" w:rsidRPr="000C6362" w:rsidRDefault="004245A1" w:rsidP="000C6362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0C63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0C63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4245A1" w:rsidRPr="000C6362" w:rsidRDefault="004245A1" w:rsidP="000C636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4245A1" w:rsidRPr="000C6362" w:rsidRDefault="004245A1" w:rsidP="000C636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C6362" w:rsidRDefault="004245A1" w:rsidP="000C636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C636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0C6362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0C6362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C6362" w:rsidTr="00D62E6E">
        <w:tc>
          <w:tcPr>
            <w:tcW w:w="2269" w:type="dxa"/>
            <w:shd w:val="clear" w:color="auto" w:fill="auto"/>
          </w:tcPr>
          <w:p w:rsidR="00D62E6E" w:rsidRPr="000C6362" w:rsidRDefault="00D62E6E" w:rsidP="000C63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0C6362" w:rsidRDefault="004245A1" w:rsidP="000C63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zintegrowanego urządzenia sieciowego typu UTM dla Wydziału Zarządzania Politechniki Częstochowskiej</w:t>
            </w:r>
            <w:r w:rsidR="00D62E6E" w:rsidRPr="000C63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245A1" w:rsidRPr="000C6362" w:rsidTr="006E6338">
        <w:tc>
          <w:tcPr>
            <w:tcW w:w="2269" w:type="dxa"/>
            <w:shd w:val="clear" w:color="auto" w:fill="auto"/>
          </w:tcPr>
          <w:p w:rsidR="004245A1" w:rsidRPr="000C6362" w:rsidRDefault="004245A1" w:rsidP="000C63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245A1" w:rsidRPr="000C6362" w:rsidRDefault="004245A1" w:rsidP="000C63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RK-NZ.261.73.2024.MM</w:t>
            </w:r>
          </w:p>
        </w:tc>
      </w:tr>
    </w:tbl>
    <w:p w:rsidR="00BC121E" w:rsidRPr="000C6362" w:rsidRDefault="004245A1" w:rsidP="000C6362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C636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0C6362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C636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0C6362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0C6362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0C6362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0C6362" w:rsidRDefault="008E296F" w:rsidP="000C6362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0C6362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C6362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C6362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0C6362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0C6362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0C6362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C63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0C6362" w:rsidRDefault="00BC121E" w:rsidP="000C6362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C6362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0C6362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C6362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0C6362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0C6362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0C6362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0C6362" w:rsidRDefault="00BF69A4" w:rsidP="000C6362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C6362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C636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C6362" w:rsidRDefault="00BC121E" w:rsidP="000C636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C6362" w:rsidRDefault="00BC121E" w:rsidP="000C6362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C6362" w:rsidRDefault="00BC121E" w:rsidP="000C636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C636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C6362" w:rsidRDefault="00BC121E" w:rsidP="000C636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C6362" w:rsidRDefault="00BC121E" w:rsidP="000C636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C6362" w:rsidRDefault="00BC121E" w:rsidP="000C636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0C636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C6362" w:rsidRDefault="00BC121E" w:rsidP="000C636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C6362" w:rsidRDefault="00BC121E" w:rsidP="000C636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C6362" w:rsidRDefault="00BC121E" w:rsidP="000C636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C6362" w:rsidRDefault="00BC121E" w:rsidP="000C6362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C6362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0C6362" w:rsidRDefault="00BC121E" w:rsidP="000C6362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0C6362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C6362" w:rsidRDefault="00067B62" w:rsidP="000C6362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0C63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C63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C63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0C6362" w:rsidRDefault="00067B62" w:rsidP="000C6362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C6362" w:rsidTr="00620E37">
        <w:tc>
          <w:tcPr>
            <w:tcW w:w="2660" w:type="dxa"/>
            <w:shd w:val="clear" w:color="auto" w:fill="auto"/>
          </w:tcPr>
          <w:p w:rsidR="00BC121E" w:rsidRPr="000C6362" w:rsidRDefault="00BC121E" w:rsidP="000C636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0C6362" w:rsidRDefault="00D62E6E" w:rsidP="000C636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0C6362" w:rsidRDefault="00844A96" w:rsidP="000C6362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0C63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0C63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0C6362" w:rsidRDefault="00BC121E" w:rsidP="000C636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0C6362" w:rsidRDefault="00BC121E" w:rsidP="000C636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C636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C6362" w:rsidRDefault="00844A96" w:rsidP="000C6362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C63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4245A1" w:rsidRPr="000C63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0C63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0C636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47C" w:rsidRDefault="000E747C">
      <w:r>
        <w:separator/>
      </w:r>
    </w:p>
  </w:endnote>
  <w:endnote w:type="continuationSeparator" w:id="0">
    <w:p w:rsidR="000E747C" w:rsidRDefault="000E7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63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63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5A1" w:rsidRDefault="004245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47C" w:rsidRDefault="000E747C">
      <w:r>
        <w:separator/>
      </w:r>
    </w:p>
  </w:footnote>
  <w:footnote w:type="continuationSeparator" w:id="0">
    <w:p w:rsidR="000E747C" w:rsidRDefault="000E7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5A1" w:rsidRDefault="004245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5A1" w:rsidRDefault="004245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5A1" w:rsidRDefault="004245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47C"/>
    <w:rsid w:val="0000184A"/>
    <w:rsid w:val="00007C1C"/>
    <w:rsid w:val="00012997"/>
    <w:rsid w:val="000621A2"/>
    <w:rsid w:val="00067B62"/>
    <w:rsid w:val="000719DC"/>
    <w:rsid w:val="00075CEC"/>
    <w:rsid w:val="000C6362"/>
    <w:rsid w:val="000E0467"/>
    <w:rsid w:val="000E747C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45A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1910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6C029F-81A5-47A4-B940-C22DC857A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C63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C6362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B3FAF-F9CF-420C-BD24-8A7B6D697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2024-09-27T11:36:00Z</cp:lastPrinted>
  <dcterms:created xsi:type="dcterms:W3CDTF">2024-09-27T11:36:00Z</dcterms:created>
  <dcterms:modified xsi:type="dcterms:W3CDTF">2024-09-27T11:36:00Z</dcterms:modified>
</cp:coreProperties>
</file>