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2F096E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F096E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2F096E">
        <w:rPr>
          <w:rFonts w:ascii="Arial" w:hAnsi="Arial" w:cs="Arial"/>
          <w:sz w:val="24"/>
          <w:szCs w:val="24"/>
        </w:rPr>
        <w:t>2024-09-27</w:t>
      </w:r>
    </w:p>
    <w:p w:rsidR="00CF7835" w:rsidRPr="009432A1" w:rsidRDefault="002F096E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F096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2F096E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2F096E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F096E">
        <w:rPr>
          <w:rFonts w:ascii="Arial" w:hAnsi="Arial" w:cs="Arial"/>
          <w:sz w:val="24"/>
          <w:szCs w:val="24"/>
        </w:rPr>
        <w:t>69</w:t>
      </w:r>
    </w:p>
    <w:p w:rsidR="00CF7835" w:rsidRPr="009432A1" w:rsidRDefault="002F096E" w:rsidP="00CF7835">
      <w:pPr>
        <w:rPr>
          <w:rFonts w:ascii="Arial" w:hAnsi="Arial" w:cs="Arial"/>
          <w:sz w:val="24"/>
          <w:szCs w:val="24"/>
        </w:rPr>
      </w:pPr>
      <w:r w:rsidRPr="002F096E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F096E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2F096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F096E">
              <w:rPr>
                <w:rFonts w:ascii="Arial" w:hAnsi="Arial" w:cs="Arial"/>
                <w:bCs/>
                <w:sz w:val="24"/>
                <w:szCs w:val="24"/>
              </w:rPr>
              <w:t>Dostawa tablicy interaktywnej do pracy ze studentami ze specjalnymi potrzebami edukacyjnymi na Wydziale Infrastruktury i Środowiska  Politechniki Częstochowskiej.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F096E" w:rsidRPr="004E4B64" w:rsidTr="00F967D0">
        <w:tc>
          <w:tcPr>
            <w:tcW w:w="2269" w:type="dxa"/>
            <w:shd w:val="clear" w:color="auto" w:fill="auto"/>
          </w:tcPr>
          <w:p w:rsidR="002F096E" w:rsidRPr="004E4B64" w:rsidRDefault="002F096E" w:rsidP="00F967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F096E" w:rsidRPr="004E4B64" w:rsidRDefault="002F096E" w:rsidP="00F967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F096E">
              <w:rPr>
                <w:rFonts w:ascii="Arial" w:hAnsi="Arial" w:cs="Arial"/>
                <w:bCs/>
                <w:sz w:val="24"/>
                <w:szCs w:val="24"/>
              </w:rPr>
              <w:t>RK-NZ.261.68.2024.AR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F096E" w:rsidRPr="002F096E">
        <w:rPr>
          <w:rFonts w:ascii="Arial" w:hAnsi="Arial" w:cs="Arial"/>
          <w:sz w:val="24"/>
          <w:szCs w:val="24"/>
        </w:rPr>
        <w:t>(</w:t>
      </w:r>
      <w:proofErr w:type="spellStart"/>
      <w:r w:rsidR="002F096E" w:rsidRPr="002F096E">
        <w:rPr>
          <w:rFonts w:ascii="Arial" w:hAnsi="Arial" w:cs="Arial"/>
          <w:sz w:val="24"/>
          <w:szCs w:val="24"/>
        </w:rPr>
        <w:t>t.j</w:t>
      </w:r>
      <w:proofErr w:type="spellEnd"/>
      <w:r w:rsidR="002F096E" w:rsidRPr="002F096E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F096E" w:rsidRPr="002F096E">
        <w:rPr>
          <w:rFonts w:ascii="Arial" w:hAnsi="Arial" w:cs="Arial"/>
          <w:sz w:val="24"/>
          <w:szCs w:val="24"/>
        </w:rPr>
        <w:t>27/09/2024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F096E" w:rsidRPr="002F096E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46540D" w:rsidRPr="00355C9D" w:rsidRDefault="0046540D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F096E" w:rsidRPr="00355C9D" w:rsidTr="00F967D0">
        <w:tc>
          <w:tcPr>
            <w:tcW w:w="1276" w:type="dxa"/>
            <w:shd w:val="clear" w:color="auto" w:fill="auto"/>
            <w:vAlign w:val="center"/>
          </w:tcPr>
          <w:p w:rsidR="002F096E" w:rsidRPr="00CF7835" w:rsidRDefault="002F096E" w:rsidP="00F96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2F096E" w:rsidRPr="00CF7835" w:rsidRDefault="002F096E" w:rsidP="00F967D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2F096E" w:rsidRPr="00CF7835" w:rsidRDefault="002F096E" w:rsidP="00F967D0">
            <w:pPr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096E">
              <w:rPr>
                <w:rFonts w:ascii="Arial" w:hAnsi="Arial" w:cs="Arial"/>
                <w:sz w:val="24"/>
                <w:szCs w:val="24"/>
              </w:rPr>
              <w:t>41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F096E" w:rsidRPr="00CF7835" w:rsidRDefault="002F096E" w:rsidP="00F967D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42-216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096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096E" w:rsidRPr="00CF7835" w:rsidRDefault="002F096E" w:rsidP="00F96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7 712.10 zł</w:t>
            </w:r>
            <w:r w:rsidR="0046540D">
              <w:rPr>
                <w:rFonts w:ascii="Arial" w:hAnsi="Arial" w:cs="Arial"/>
                <w:sz w:val="24"/>
                <w:szCs w:val="24"/>
              </w:rPr>
              <w:t xml:space="preserve"> brutto</w:t>
            </w:r>
          </w:p>
        </w:tc>
      </w:tr>
      <w:tr w:rsidR="002F096E" w:rsidRPr="00355C9D" w:rsidTr="00F967D0">
        <w:tc>
          <w:tcPr>
            <w:tcW w:w="1276" w:type="dxa"/>
            <w:shd w:val="clear" w:color="auto" w:fill="auto"/>
            <w:vAlign w:val="center"/>
          </w:tcPr>
          <w:p w:rsidR="002F096E" w:rsidRPr="00CF7835" w:rsidRDefault="002F096E" w:rsidP="00F96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2F096E" w:rsidRPr="00CF7835" w:rsidRDefault="002F096E" w:rsidP="00F967D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F096E">
              <w:rPr>
                <w:rFonts w:ascii="Arial" w:hAnsi="Arial" w:cs="Arial"/>
                <w:sz w:val="24"/>
                <w:szCs w:val="24"/>
              </w:rPr>
              <w:t>AVSignal</w:t>
            </w:r>
            <w:proofErr w:type="spellEnd"/>
            <w:r w:rsidRPr="002F096E">
              <w:rPr>
                <w:rFonts w:ascii="Arial" w:hAnsi="Arial" w:cs="Arial"/>
                <w:sz w:val="24"/>
                <w:szCs w:val="24"/>
              </w:rPr>
              <w:t xml:space="preserve"> Piotr Domagała</w:t>
            </w:r>
          </w:p>
          <w:p w:rsidR="002F096E" w:rsidRPr="00CF7835" w:rsidRDefault="002F096E" w:rsidP="00F967D0">
            <w:pPr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Krakowska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096E">
              <w:rPr>
                <w:rFonts w:ascii="Arial" w:hAnsi="Arial" w:cs="Arial"/>
                <w:sz w:val="24"/>
                <w:szCs w:val="24"/>
              </w:rPr>
              <w:t>123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F096E" w:rsidRPr="00CF7835" w:rsidRDefault="002F096E" w:rsidP="00F967D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30-082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096E">
              <w:rPr>
                <w:rFonts w:ascii="Arial" w:hAnsi="Arial" w:cs="Arial"/>
                <w:sz w:val="24"/>
                <w:szCs w:val="24"/>
              </w:rPr>
              <w:t>Karniowice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096E" w:rsidRPr="00CF7835" w:rsidRDefault="002F096E" w:rsidP="00F96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7 895.00 zł</w:t>
            </w:r>
            <w:r w:rsidR="0046540D">
              <w:rPr>
                <w:rFonts w:ascii="Arial" w:hAnsi="Arial" w:cs="Arial"/>
                <w:sz w:val="24"/>
                <w:szCs w:val="24"/>
              </w:rPr>
              <w:t xml:space="preserve"> netto</w:t>
            </w:r>
          </w:p>
        </w:tc>
      </w:tr>
      <w:tr w:rsidR="002F096E" w:rsidRPr="00355C9D" w:rsidTr="00F967D0">
        <w:tc>
          <w:tcPr>
            <w:tcW w:w="1276" w:type="dxa"/>
            <w:shd w:val="clear" w:color="auto" w:fill="auto"/>
            <w:vAlign w:val="center"/>
          </w:tcPr>
          <w:p w:rsidR="002F096E" w:rsidRPr="00CF7835" w:rsidRDefault="002F096E" w:rsidP="00F96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2F096E" w:rsidRPr="00CF7835" w:rsidRDefault="002F096E" w:rsidP="00F967D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GRUPA MAC S.A.</w:t>
            </w:r>
          </w:p>
          <w:p w:rsidR="002F096E" w:rsidRPr="00CF7835" w:rsidRDefault="002F096E" w:rsidP="00F967D0">
            <w:pPr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WITOSA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096E">
              <w:rPr>
                <w:rFonts w:ascii="Arial" w:hAnsi="Arial" w:cs="Arial"/>
                <w:sz w:val="24"/>
                <w:szCs w:val="24"/>
              </w:rPr>
              <w:t>76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F096E" w:rsidRPr="00CF7835" w:rsidRDefault="002F096E" w:rsidP="00F967D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25-561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096E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096E" w:rsidRPr="00CF7835" w:rsidRDefault="002F096E" w:rsidP="00F96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6 100.00 zł</w:t>
            </w:r>
            <w:r w:rsidR="0046540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6540D">
              <w:rPr>
                <w:rFonts w:ascii="Arial" w:hAnsi="Arial" w:cs="Arial"/>
                <w:sz w:val="24"/>
                <w:szCs w:val="24"/>
              </w:rPr>
              <w:t>brutto</w:t>
            </w:r>
          </w:p>
        </w:tc>
      </w:tr>
      <w:tr w:rsidR="002F096E" w:rsidRPr="00355C9D" w:rsidTr="00F967D0">
        <w:tc>
          <w:tcPr>
            <w:tcW w:w="1276" w:type="dxa"/>
            <w:shd w:val="clear" w:color="auto" w:fill="auto"/>
            <w:vAlign w:val="center"/>
          </w:tcPr>
          <w:p w:rsidR="002F096E" w:rsidRPr="00CF7835" w:rsidRDefault="002F096E" w:rsidP="00F96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2F096E" w:rsidRPr="00CF7835" w:rsidRDefault="002F096E" w:rsidP="00F967D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F096E">
              <w:rPr>
                <w:rFonts w:ascii="Arial" w:hAnsi="Arial" w:cs="Arial"/>
                <w:sz w:val="24"/>
                <w:szCs w:val="24"/>
              </w:rPr>
              <w:t>Dreamtec</w:t>
            </w:r>
            <w:proofErr w:type="spellEnd"/>
            <w:r w:rsidRPr="002F096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2F096E" w:rsidRPr="00CF7835" w:rsidRDefault="002F096E" w:rsidP="00F967D0">
            <w:pPr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Plac Strzelecki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096E">
              <w:rPr>
                <w:rFonts w:ascii="Arial" w:hAnsi="Arial" w:cs="Arial"/>
                <w:sz w:val="24"/>
                <w:szCs w:val="24"/>
              </w:rPr>
              <w:t>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F096E" w:rsidRPr="00CF7835" w:rsidRDefault="002F096E" w:rsidP="00F967D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50-224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096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096E" w:rsidRPr="00CF7835" w:rsidRDefault="002F096E" w:rsidP="00F96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6 765.00 zł</w:t>
            </w:r>
            <w:r w:rsidR="0046540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6540D">
              <w:rPr>
                <w:rFonts w:ascii="Arial" w:hAnsi="Arial" w:cs="Arial"/>
                <w:sz w:val="24"/>
                <w:szCs w:val="24"/>
              </w:rPr>
              <w:t>brutto</w:t>
            </w:r>
          </w:p>
        </w:tc>
      </w:tr>
      <w:tr w:rsidR="002F096E" w:rsidRPr="00355C9D" w:rsidTr="00F967D0">
        <w:tc>
          <w:tcPr>
            <w:tcW w:w="1276" w:type="dxa"/>
            <w:shd w:val="clear" w:color="auto" w:fill="auto"/>
            <w:vAlign w:val="center"/>
          </w:tcPr>
          <w:p w:rsidR="002F096E" w:rsidRPr="00CF7835" w:rsidRDefault="002F096E" w:rsidP="00F96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2F096E" w:rsidRPr="00CF7835" w:rsidRDefault="002F096E" w:rsidP="00F967D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F096E">
              <w:rPr>
                <w:rFonts w:ascii="Arial" w:hAnsi="Arial" w:cs="Arial"/>
                <w:sz w:val="24"/>
                <w:szCs w:val="24"/>
              </w:rPr>
              <w:t>Konverta</w:t>
            </w:r>
            <w:proofErr w:type="spellEnd"/>
            <w:r w:rsidRPr="002F096E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2F096E" w:rsidRPr="00CF7835" w:rsidRDefault="002F096E" w:rsidP="00F967D0">
            <w:pPr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Słowackiego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096E">
              <w:rPr>
                <w:rFonts w:ascii="Arial" w:hAnsi="Arial" w:cs="Arial"/>
                <w:sz w:val="24"/>
                <w:szCs w:val="24"/>
              </w:rPr>
              <w:t>6a/10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F096E" w:rsidRPr="00CF7835" w:rsidRDefault="002F096E" w:rsidP="00F967D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096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096E" w:rsidRPr="00CF7835" w:rsidRDefault="002F096E" w:rsidP="00F96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19 808.59 zł</w:t>
            </w:r>
            <w:r w:rsidR="0046540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6540D">
              <w:rPr>
                <w:rFonts w:ascii="Arial" w:hAnsi="Arial" w:cs="Arial"/>
                <w:sz w:val="24"/>
                <w:szCs w:val="24"/>
              </w:rPr>
              <w:t>brutto</w:t>
            </w:r>
          </w:p>
        </w:tc>
      </w:tr>
      <w:tr w:rsidR="002F096E" w:rsidRPr="00355C9D" w:rsidTr="00F967D0">
        <w:tc>
          <w:tcPr>
            <w:tcW w:w="1276" w:type="dxa"/>
            <w:shd w:val="clear" w:color="auto" w:fill="auto"/>
            <w:vAlign w:val="center"/>
          </w:tcPr>
          <w:p w:rsidR="002F096E" w:rsidRPr="00CF7835" w:rsidRDefault="002F096E" w:rsidP="00F96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2F096E" w:rsidRPr="00CF7835" w:rsidRDefault="002F096E" w:rsidP="00F967D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F096E">
              <w:rPr>
                <w:rFonts w:ascii="Arial" w:hAnsi="Arial" w:cs="Arial"/>
                <w:sz w:val="24"/>
                <w:szCs w:val="24"/>
              </w:rPr>
              <w:t>Wilanka</w:t>
            </w:r>
            <w:proofErr w:type="spellEnd"/>
            <w:r w:rsidRPr="002F096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2F096E" w:rsidRPr="00CF7835" w:rsidRDefault="002F096E" w:rsidP="00F967D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F096E">
              <w:rPr>
                <w:rFonts w:ascii="Arial" w:hAnsi="Arial" w:cs="Arial"/>
                <w:sz w:val="24"/>
                <w:szCs w:val="24"/>
              </w:rPr>
              <w:t>Lindleya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096E">
              <w:rPr>
                <w:rFonts w:ascii="Arial" w:hAnsi="Arial" w:cs="Arial"/>
                <w:sz w:val="24"/>
                <w:szCs w:val="24"/>
              </w:rPr>
              <w:t>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F096E" w:rsidRPr="00CF7835" w:rsidRDefault="002F096E" w:rsidP="00F967D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02-013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096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096E" w:rsidRPr="00CF7835" w:rsidRDefault="002F096E" w:rsidP="00F96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6 301.29 zł</w:t>
            </w:r>
            <w:r w:rsidR="0046540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6540D">
              <w:rPr>
                <w:rFonts w:ascii="Arial" w:hAnsi="Arial" w:cs="Arial"/>
                <w:sz w:val="24"/>
                <w:szCs w:val="24"/>
              </w:rPr>
              <w:t>brutto</w:t>
            </w:r>
          </w:p>
        </w:tc>
      </w:tr>
      <w:tr w:rsidR="002F096E" w:rsidRPr="00355C9D" w:rsidTr="00F967D0">
        <w:tc>
          <w:tcPr>
            <w:tcW w:w="1276" w:type="dxa"/>
            <w:shd w:val="clear" w:color="auto" w:fill="auto"/>
            <w:vAlign w:val="center"/>
          </w:tcPr>
          <w:p w:rsidR="002F096E" w:rsidRPr="00CF7835" w:rsidRDefault="002F096E" w:rsidP="00F96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2F096E" w:rsidRPr="00CF7835" w:rsidRDefault="002F096E" w:rsidP="00F967D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PRESTIGE Paweł Bednarek</w:t>
            </w:r>
          </w:p>
          <w:p w:rsidR="002F096E" w:rsidRPr="00CF7835" w:rsidRDefault="002F096E" w:rsidP="00F967D0">
            <w:pPr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Pankiewicza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096E">
              <w:rPr>
                <w:rFonts w:ascii="Arial" w:hAnsi="Arial" w:cs="Arial"/>
                <w:sz w:val="24"/>
                <w:szCs w:val="24"/>
              </w:rPr>
              <w:t>12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F096E" w:rsidRPr="00CF7835" w:rsidRDefault="002F096E" w:rsidP="00F967D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42-209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096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096E" w:rsidRPr="00CF7835" w:rsidRDefault="002F096E" w:rsidP="00F96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096E">
              <w:rPr>
                <w:rFonts w:ascii="Arial" w:hAnsi="Arial" w:cs="Arial"/>
                <w:sz w:val="24"/>
                <w:szCs w:val="24"/>
              </w:rPr>
              <w:t>9 500.00 zł</w:t>
            </w:r>
            <w:r w:rsidR="0046540D">
              <w:rPr>
                <w:rFonts w:ascii="Arial" w:hAnsi="Arial" w:cs="Arial"/>
                <w:sz w:val="24"/>
                <w:szCs w:val="24"/>
              </w:rPr>
              <w:t xml:space="preserve"> netto</w:t>
            </w:r>
            <w:bookmarkStart w:id="0" w:name="_GoBack"/>
            <w:bookmarkEnd w:id="0"/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4654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230" w:rsidRDefault="002D5230">
      <w:r>
        <w:separator/>
      </w:r>
    </w:p>
  </w:endnote>
  <w:endnote w:type="continuationSeparator" w:id="0">
    <w:p w:rsidR="002D5230" w:rsidRDefault="002D5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40D" w:rsidRPr="0046540D" w:rsidRDefault="00960CEB" w:rsidP="0046540D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986737">
      <w:rPr>
        <w:rFonts w:eastAsia="Calibri"/>
        <w:sz w:val="18"/>
        <w:szCs w:val="18"/>
        <w:lang w:eastAsia="en-US"/>
      </w:rPr>
      <w:tab/>
    </w:r>
    <w:r w:rsidR="0046540D" w:rsidRPr="0046540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46540D" w:rsidRPr="0046540D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46540D" w:rsidRPr="0046540D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6540D" w:rsidRPr="0046540D" w:rsidTr="00F967D0">
      <w:tc>
        <w:tcPr>
          <w:tcW w:w="0" w:type="auto"/>
          <w:shd w:val="clear" w:color="auto" w:fill="auto"/>
          <w:vAlign w:val="center"/>
        </w:tcPr>
        <w:p w:rsidR="0046540D" w:rsidRPr="0046540D" w:rsidRDefault="0046540D" w:rsidP="0046540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6540D" w:rsidRPr="0046540D" w:rsidRDefault="0046540D" w:rsidP="0046540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6540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6540D" w:rsidRPr="0046540D" w:rsidRDefault="0046540D" w:rsidP="0046540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6540D" w:rsidRPr="0046540D" w:rsidRDefault="0046540D" w:rsidP="0046540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6540D" w:rsidRPr="0046540D" w:rsidRDefault="0046540D" w:rsidP="0046540D">
    <w:pPr>
      <w:spacing w:line="276" w:lineRule="auto"/>
      <w:rPr>
        <w:rFonts w:ascii="Roboto" w:hAnsi="Roboto"/>
        <w:b/>
        <w:bCs/>
        <w:sz w:val="24"/>
        <w:szCs w:val="24"/>
      </w:rPr>
    </w:pPr>
    <w:r w:rsidRPr="0046540D">
      <w:rPr>
        <w:rFonts w:ascii="Roboto" w:hAnsi="Roboto"/>
        <w:b/>
        <w:bCs/>
        <w:sz w:val="24"/>
        <w:szCs w:val="18"/>
      </w:rPr>
      <w:t>Kanclerz Politechniki Częstochowskiej</w:t>
    </w:r>
  </w:p>
  <w:p w:rsidR="0046540D" w:rsidRPr="0046540D" w:rsidRDefault="0046540D" w:rsidP="0046540D">
    <w:pPr>
      <w:spacing w:line="276" w:lineRule="auto"/>
      <w:rPr>
        <w:rFonts w:ascii="Roboto" w:hAnsi="Roboto"/>
        <w:sz w:val="24"/>
        <w:szCs w:val="24"/>
      </w:rPr>
    </w:pPr>
    <w:r w:rsidRPr="0046540D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46540D">
      <w:rPr>
        <w:rFonts w:ascii="Roboto" w:hAnsi="Roboto"/>
        <w:sz w:val="24"/>
        <w:szCs w:val="24"/>
      </w:rPr>
      <w:t>ul. Gen. J.H. Dąbrowskiego 69, 42-201 Częstochowa</w:t>
    </w:r>
  </w:p>
  <w:p w:rsidR="0046540D" w:rsidRPr="0046540D" w:rsidRDefault="0046540D" w:rsidP="0046540D">
    <w:pPr>
      <w:spacing w:line="276" w:lineRule="auto"/>
      <w:rPr>
        <w:rFonts w:ascii="Arial" w:hAnsi="Arial"/>
        <w:noProof/>
        <w:sz w:val="24"/>
        <w:szCs w:val="24"/>
      </w:rPr>
    </w:pPr>
    <w:r w:rsidRPr="0046540D">
      <w:rPr>
        <w:rFonts w:ascii="Roboto" w:hAnsi="Roboto"/>
        <w:sz w:val="24"/>
        <w:szCs w:val="24"/>
      </w:rPr>
      <w:t>tel. +48 34 325 02 56, e-mail: kanclerz@pcz.pl</w:t>
    </w:r>
  </w:p>
  <w:p w:rsidR="0046540D" w:rsidRPr="0046540D" w:rsidRDefault="0046540D" w:rsidP="0046540D">
    <w:pPr>
      <w:rPr>
        <w:rFonts w:ascii="Roboto" w:hAnsi="Roboto"/>
        <w:b/>
        <w:sz w:val="24"/>
        <w:szCs w:val="24"/>
      </w:rPr>
    </w:pPr>
    <w:r w:rsidRPr="0046540D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6540D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6540D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6540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230" w:rsidRDefault="002D5230">
      <w:r>
        <w:separator/>
      </w:r>
    </w:p>
  </w:footnote>
  <w:footnote w:type="continuationSeparator" w:id="0">
    <w:p w:rsidR="002D5230" w:rsidRDefault="002D52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96E" w:rsidRDefault="002F09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40D" w:rsidRPr="0046540D" w:rsidRDefault="0046540D" w:rsidP="0046540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6540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46540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2F096E" w:rsidRDefault="002F09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96E" w:rsidRDefault="002F09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523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D5230"/>
    <w:rsid w:val="002F096E"/>
    <w:rsid w:val="00355C9D"/>
    <w:rsid w:val="003B6B36"/>
    <w:rsid w:val="003D72FD"/>
    <w:rsid w:val="003F57CD"/>
    <w:rsid w:val="00423179"/>
    <w:rsid w:val="0046540D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6A2E8A5"/>
  <w15:chartTrackingRefBased/>
  <w15:docId w15:val="{4F9DA5B1-3618-4865-9619-F2D4802FD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46540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192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2024-09-27T09:48:00Z</cp:lastPrinted>
  <dcterms:created xsi:type="dcterms:W3CDTF">2024-09-27T09:48:00Z</dcterms:created>
  <dcterms:modified xsi:type="dcterms:W3CDTF">2024-09-27T09:48:00Z</dcterms:modified>
</cp:coreProperties>
</file>