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A4A0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7D7E0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D7E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7D7E0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D7E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D7E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D7E0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D7E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7D7E0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D7E07" w:rsidRPr="007B107C" w:rsidTr="00A6461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D7E07" w:rsidRPr="007B107C" w:rsidRDefault="007D7E07" w:rsidP="00A6461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7D7E07" w:rsidRPr="007B107C" w:rsidRDefault="007D7E07" w:rsidP="00A6461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D7E0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7D7E0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7D7E0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7D7E07" w:rsidRPr="007B107C" w:rsidRDefault="007D7E07" w:rsidP="00A6461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7D7E07" w:rsidRPr="007B107C" w:rsidRDefault="007D7E07" w:rsidP="00A6461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7D7E07" w:rsidRPr="007B107C" w:rsidRDefault="007D7E07" w:rsidP="00A6461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7D7E0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D7E0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koszulek na Dzień Mechanika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7D7E07" w:rsidRPr="007D7E0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CRZP/126/2024/AZP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7D7E07" w:rsidRPr="007D7E0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E07" w:rsidRDefault="007D7E07" w:rsidP="007D7E07">
      <w:pPr>
        <w:spacing w:after="0" w:line="240" w:lineRule="auto"/>
      </w:pPr>
      <w:r>
        <w:separator/>
      </w:r>
    </w:p>
  </w:endnote>
  <w:endnote w:type="continuationSeparator" w:id="0">
    <w:p w:rsidR="007D7E07" w:rsidRDefault="007D7E07" w:rsidP="007D7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07" w:rsidRDefault="007D7E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07" w:rsidRDefault="007D7E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07" w:rsidRDefault="007D7E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E07" w:rsidRDefault="007D7E07" w:rsidP="007D7E07">
      <w:pPr>
        <w:spacing w:after="0" w:line="240" w:lineRule="auto"/>
      </w:pPr>
      <w:r>
        <w:separator/>
      </w:r>
    </w:p>
  </w:footnote>
  <w:footnote w:type="continuationSeparator" w:id="0">
    <w:p w:rsidR="007D7E07" w:rsidRDefault="007D7E07" w:rsidP="007D7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07" w:rsidRDefault="007D7E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07" w:rsidRDefault="007D7E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07" w:rsidRDefault="007D7E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4E3"/>
    <w:rsid w:val="002621C4"/>
    <w:rsid w:val="002724E3"/>
    <w:rsid w:val="007B107C"/>
    <w:rsid w:val="007C7D43"/>
    <w:rsid w:val="007D7E07"/>
    <w:rsid w:val="00843802"/>
    <w:rsid w:val="008750B3"/>
    <w:rsid w:val="00BA4A05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C5B9922-0501-4F79-8B4E-CF4269AAE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7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7E07"/>
  </w:style>
  <w:style w:type="paragraph" w:styleId="Stopka">
    <w:name w:val="footer"/>
    <w:basedOn w:val="Normalny"/>
    <w:link w:val="StopkaZnak"/>
    <w:uiPriority w:val="99"/>
    <w:unhideWhenUsed/>
    <w:rsid w:val="007D7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7E07"/>
  </w:style>
  <w:style w:type="paragraph" w:styleId="Tekstdymka">
    <w:name w:val="Balloon Text"/>
    <w:basedOn w:val="Normalny"/>
    <w:link w:val="TekstdymkaZnak"/>
    <w:uiPriority w:val="99"/>
    <w:semiHidden/>
    <w:unhideWhenUsed/>
    <w:rsid w:val="00BA4A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A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2024-09-25T07:42:00Z</cp:lastPrinted>
  <dcterms:created xsi:type="dcterms:W3CDTF">2024-09-25T07:42:00Z</dcterms:created>
  <dcterms:modified xsi:type="dcterms:W3CDTF">2024-09-25T07:42:00Z</dcterms:modified>
</cp:coreProperties>
</file>