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E350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5793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5793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5793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5793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7932" w:rsidRPr="007B107C" w:rsidTr="00965A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7932" w:rsidRPr="007B107C" w:rsidRDefault="00157932" w:rsidP="00965AC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57932" w:rsidRPr="007B107C" w:rsidRDefault="00157932" w:rsidP="00965AC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5793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5793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5793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157932" w:rsidRPr="007B107C" w:rsidRDefault="00157932" w:rsidP="00965AC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157932" w:rsidRPr="007B107C" w:rsidRDefault="00157932" w:rsidP="00965AC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57932" w:rsidRPr="007B107C" w:rsidRDefault="00157932" w:rsidP="00965AC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5793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Sukcesywne dostawy gazów technicznych i specjalnych wraz z dzierżawą butli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57932"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8D5B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24</w:t>
      </w:r>
      <w:r w:rsidR="00157932"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</w:t>
      </w:r>
      <w:r w:rsidR="008D5B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</w:t>
      </w:r>
      <w:bookmarkStart w:id="0" w:name="_GoBack"/>
      <w:bookmarkEnd w:id="0"/>
      <w:r w:rsidR="00157932"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57932" w:rsidRPr="0015793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932" w:rsidRDefault="00157932" w:rsidP="00157932">
      <w:pPr>
        <w:spacing w:after="0" w:line="240" w:lineRule="auto"/>
      </w:pPr>
      <w:r>
        <w:separator/>
      </w:r>
    </w:p>
  </w:endnote>
  <w:endnote w:type="continuationSeparator" w:id="0">
    <w:p w:rsidR="00157932" w:rsidRDefault="00157932" w:rsidP="00157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932" w:rsidRDefault="00157932" w:rsidP="00157932">
      <w:pPr>
        <w:spacing w:after="0" w:line="240" w:lineRule="auto"/>
      </w:pPr>
      <w:r>
        <w:separator/>
      </w:r>
    </w:p>
  </w:footnote>
  <w:footnote w:type="continuationSeparator" w:id="0">
    <w:p w:rsidR="00157932" w:rsidRDefault="00157932" w:rsidP="00157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932" w:rsidRDefault="00157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439"/>
    <w:rsid w:val="00157932"/>
    <w:rsid w:val="002621C4"/>
    <w:rsid w:val="003E3508"/>
    <w:rsid w:val="007B107C"/>
    <w:rsid w:val="007C7D43"/>
    <w:rsid w:val="00843802"/>
    <w:rsid w:val="008750B3"/>
    <w:rsid w:val="008D5B2D"/>
    <w:rsid w:val="00B33439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D59C"/>
  <w15:chartTrackingRefBased/>
  <w15:docId w15:val="{D935AC21-A6F8-4816-BA5F-583898B0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7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7932"/>
  </w:style>
  <w:style w:type="paragraph" w:styleId="Stopka">
    <w:name w:val="footer"/>
    <w:basedOn w:val="Normalny"/>
    <w:link w:val="StopkaZnak"/>
    <w:uiPriority w:val="99"/>
    <w:unhideWhenUsed/>
    <w:rsid w:val="00157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7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2024-09-23T09:36:00Z</cp:lastPrinted>
  <dcterms:created xsi:type="dcterms:W3CDTF">2024-09-23T09:36:00Z</dcterms:created>
  <dcterms:modified xsi:type="dcterms:W3CDTF">2024-09-23T09:36:00Z</dcterms:modified>
</cp:coreProperties>
</file>