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3368D2" w:rsidP="00FC15D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3368D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368D2">
        <w:rPr>
          <w:rFonts w:ascii="Arial" w:hAnsi="Arial" w:cs="Arial"/>
        </w:rPr>
        <w:t>2024-09-19</w:t>
      </w:r>
    </w:p>
    <w:p w:rsidR="00081D13" w:rsidRPr="00353FDC" w:rsidRDefault="003368D2" w:rsidP="00FC15D0">
      <w:pPr>
        <w:spacing w:line="360" w:lineRule="auto"/>
        <w:ind w:right="3969"/>
        <w:rPr>
          <w:rFonts w:ascii="Arial" w:hAnsi="Arial" w:cs="Arial"/>
          <w:b/>
          <w:bCs/>
        </w:rPr>
      </w:pPr>
      <w:r w:rsidRPr="003368D2">
        <w:rPr>
          <w:rFonts w:ascii="Arial" w:hAnsi="Arial" w:cs="Arial"/>
          <w:b/>
          <w:bCs/>
        </w:rPr>
        <w:t>Politechnika Częstochowska</w:t>
      </w:r>
    </w:p>
    <w:p w:rsidR="00081D13" w:rsidRPr="00353FDC" w:rsidRDefault="003368D2" w:rsidP="00FC15D0">
      <w:pPr>
        <w:spacing w:line="360" w:lineRule="auto"/>
        <w:ind w:right="3969"/>
        <w:rPr>
          <w:rFonts w:ascii="Arial" w:hAnsi="Arial" w:cs="Arial"/>
        </w:rPr>
      </w:pPr>
      <w:r w:rsidRPr="003368D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368D2">
        <w:rPr>
          <w:rFonts w:ascii="Arial" w:hAnsi="Arial" w:cs="Arial"/>
        </w:rPr>
        <w:t>69</w:t>
      </w:r>
    </w:p>
    <w:p w:rsidR="00081D13" w:rsidRPr="00353FDC" w:rsidRDefault="003368D2" w:rsidP="00FC15D0">
      <w:pPr>
        <w:spacing w:line="360" w:lineRule="auto"/>
        <w:ind w:right="3969"/>
        <w:rPr>
          <w:rFonts w:ascii="Arial" w:hAnsi="Arial" w:cs="Arial"/>
        </w:rPr>
      </w:pPr>
      <w:r w:rsidRPr="003368D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368D2">
        <w:rPr>
          <w:rFonts w:ascii="Arial" w:hAnsi="Arial" w:cs="Arial"/>
        </w:rPr>
        <w:t>Częstochowa</w:t>
      </w:r>
    </w:p>
    <w:p w:rsidR="00081D13" w:rsidRDefault="00081D13" w:rsidP="00FC15D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FC15D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FC15D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FC15D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FC15D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FC15D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368D2" w:rsidP="00FC15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8D2">
              <w:rPr>
                <w:rFonts w:ascii="Arial" w:hAnsi="Arial" w:cs="Arial"/>
                <w:bCs/>
              </w:rPr>
              <w:t>Usługa sprzątania budynku biurowo-dydaktycznego Politechniki Częstochowskiej - Wydział Zarządzania (budynek gł.) - przy al. Armii Krajowej 19 B</w:t>
            </w:r>
          </w:p>
        </w:tc>
      </w:tr>
      <w:tr w:rsidR="003368D2" w:rsidRPr="00353FDC" w:rsidTr="00E04951">
        <w:tc>
          <w:tcPr>
            <w:tcW w:w="2269" w:type="dxa"/>
            <w:shd w:val="clear" w:color="auto" w:fill="auto"/>
          </w:tcPr>
          <w:p w:rsidR="003368D2" w:rsidRPr="00353FDC" w:rsidRDefault="003368D2" w:rsidP="00FC15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368D2" w:rsidRPr="00353FDC" w:rsidRDefault="003368D2" w:rsidP="00FC15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68D2">
              <w:rPr>
                <w:rFonts w:ascii="Arial" w:hAnsi="Arial" w:cs="Arial"/>
                <w:bCs/>
              </w:rPr>
              <w:t>RK-NZ.261.46.2024.MT</w:t>
            </w:r>
          </w:p>
        </w:tc>
      </w:tr>
    </w:tbl>
    <w:p w:rsidR="00081D13" w:rsidRDefault="00081D13" w:rsidP="00FC15D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FC15D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368D2" w:rsidRPr="003368D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368D2" w:rsidRPr="003368D2">
        <w:rPr>
          <w:rFonts w:ascii="Arial" w:hAnsi="Arial" w:cs="Arial"/>
        </w:rPr>
        <w:t>(</w:t>
      </w:r>
      <w:proofErr w:type="spellStart"/>
      <w:r w:rsidR="003368D2" w:rsidRPr="003368D2">
        <w:rPr>
          <w:rFonts w:ascii="Arial" w:hAnsi="Arial" w:cs="Arial"/>
        </w:rPr>
        <w:t>t.j</w:t>
      </w:r>
      <w:proofErr w:type="spellEnd"/>
      <w:r w:rsidR="003368D2" w:rsidRPr="003368D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368D2" w:rsidRPr="00E1738E" w:rsidTr="00E04951">
        <w:trPr>
          <w:cantSplit/>
        </w:trPr>
        <w:tc>
          <w:tcPr>
            <w:tcW w:w="10080" w:type="dxa"/>
          </w:tcPr>
          <w:p w:rsidR="003368D2" w:rsidRDefault="003368D2" w:rsidP="00FC15D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368D2">
              <w:rPr>
                <w:rFonts w:ascii="Arial" w:hAnsi="Arial" w:cs="Arial"/>
                <w:b/>
              </w:rPr>
              <w:lastRenderedPageBreak/>
              <w:t>Fundacja Socjalna JURA</w:t>
            </w:r>
          </w:p>
          <w:p w:rsidR="003368D2" w:rsidRPr="00AC1F4A" w:rsidRDefault="001161AC" w:rsidP="00FC15D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Krakowska 45</w:t>
            </w:r>
          </w:p>
          <w:p w:rsidR="003368D2" w:rsidRPr="00E1738E" w:rsidRDefault="001161AC" w:rsidP="00FC15D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42-200</w:t>
            </w:r>
            <w:r w:rsidR="003368D2" w:rsidRPr="00E1738E">
              <w:rPr>
                <w:rFonts w:ascii="Arial" w:hAnsi="Arial" w:cs="Arial"/>
                <w:bCs/>
              </w:rPr>
              <w:t xml:space="preserve"> </w:t>
            </w:r>
            <w:r w:rsidR="003368D2" w:rsidRPr="003368D2">
              <w:rPr>
                <w:rFonts w:ascii="Arial" w:hAnsi="Arial" w:cs="Arial"/>
                <w:bCs/>
              </w:rPr>
              <w:t>Częstochowa</w:t>
            </w:r>
          </w:p>
          <w:p w:rsidR="003368D2" w:rsidRPr="00BC506C" w:rsidRDefault="003368D2" w:rsidP="00FC15D0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368D2">
              <w:rPr>
                <w:rFonts w:ascii="Arial" w:hAnsi="Arial" w:cs="Arial"/>
                <w:b/>
              </w:rPr>
              <w:t>300 956.40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368D2" w:rsidRPr="00E1738E" w:rsidRDefault="003368D2" w:rsidP="00FC15D0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368D2" w:rsidRPr="00E1738E" w:rsidRDefault="003368D2" w:rsidP="00FC15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368D2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1161AC">
              <w:rPr>
                <w:rFonts w:ascii="Arial" w:hAnsi="Arial" w:cs="Arial"/>
              </w:rPr>
              <w:t xml:space="preserve">  </w:t>
            </w:r>
            <w:r w:rsidRPr="003368D2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FC15D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2410"/>
        <w:gridCol w:w="2552"/>
      </w:tblGrid>
      <w:tr w:rsidR="00AE79C9" w:rsidRPr="007607B9" w:rsidTr="00E0495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607B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AE79C9" w:rsidRPr="007607B9" w:rsidRDefault="00AE79C9" w:rsidP="00FC15D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E79C9" w:rsidRPr="007607B9" w:rsidTr="00E04951">
        <w:tc>
          <w:tcPr>
            <w:tcW w:w="851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AE79C9" w:rsidRPr="007607B9" w:rsidRDefault="00AE79C9" w:rsidP="00FC15D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07B9">
              <w:rPr>
                <w:rFonts w:ascii="Arial" w:hAnsi="Arial" w:cs="Arial"/>
                <w:b/>
                <w:sz w:val="24"/>
                <w:szCs w:val="24"/>
              </w:rPr>
              <w:t>Fundacja Socjalna JURA</w:t>
            </w:r>
          </w:p>
          <w:p w:rsidR="00AE79C9" w:rsidRPr="007607B9" w:rsidRDefault="00AE79C9" w:rsidP="00FC15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Krakowska 45</w:t>
            </w:r>
          </w:p>
          <w:p w:rsidR="00AE79C9" w:rsidRPr="007607B9" w:rsidRDefault="00AE79C9" w:rsidP="00FC15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bCs/>
                <w:sz w:val="24"/>
                <w:szCs w:val="24"/>
              </w:rPr>
              <w:t>42-20</w:t>
            </w:r>
            <w:r>
              <w:rPr>
                <w:rFonts w:ascii="Arial" w:hAnsi="Arial" w:cs="Arial"/>
                <w:bCs/>
                <w:sz w:val="24"/>
                <w:szCs w:val="24"/>
              </w:rPr>
              <w:t>0</w:t>
            </w:r>
            <w:r w:rsidRPr="007607B9">
              <w:rPr>
                <w:rFonts w:ascii="Arial" w:hAnsi="Arial" w:cs="Arial"/>
                <w:bCs/>
                <w:sz w:val="24"/>
                <w:szCs w:val="24"/>
              </w:rPr>
              <w:t xml:space="preserve"> Częstochowa</w:t>
            </w:r>
          </w:p>
        </w:tc>
        <w:tc>
          <w:tcPr>
            <w:tcW w:w="2410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E79C9" w:rsidRPr="007607B9" w:rsidTr="00E04951">
        <w:tc>
          <w:tcPr>
            <w:tcW w:w="851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vAlign w:val="center"/>
          </w:tcPr>
          <w:p w:rsidR="00AE79C9" w:rsidRPr="007607B9" w:rsidRDefault="00AE79C9" w:rsidP="00FC15D0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7607B9">
              <w:rPr>
                <w:rFonts w:ascii="Arial" w:hAnsi="Arial" w:cs="Arial"/>
                <w:b/>
              </w:rPr>
              <w:t>FOSAL sp. z o.o.</w:t>
            </w:r>
          </w:p>
          <w:p w:rsidR="00AE79C9" w:rsidRPr="007607B9" w:rsidRDefault="00AE79C9" w:rsidP="00FC15D0">
            <w:pPr>
              <w:spacing w:line="360" w:lineRule="auto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 xml:space="preserve">Jagiellońska 4 </w:t>
            </w:r>
          </w:p>
          <w:p w:rsidR="00AE79C9" w:rsidRPr="007607B9" w:rsidRDefault="00AE79C9" w:rsidP="00FC15D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>44-100 Gliwice</w:t>
            </w:r>
          </w:p>
          <w:p w:rsidR="00AE79C9" w:rsidRPr="007607B9" w:rsidRDefault="00AE79C9" w:rsidP="00FC15D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>– Lider Konsorcjum firm:</w:t>
            </w:r>
          </w:p>
          <w:p w:rsidR="00AE79C9" w:rsidRPr="007607B9" w:rsidRDefault="00AE79C9" w:rsidP="00FC15D0">
            <w:pPr>
              <w:spacing w:before="80" w:after="40" w:line="360" w:lineRule="auto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>FOSAL sp. z o.o.</w:t>
            </w:r>
          </w:p>
          <w:p w:rsidR="00AE79C9" w:rsidRPr="007607B9" w:rsidRDefault="00AE79C9" w:rsidP="00FC15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Spółka Inwestycji Górniczych </w:t>
            </w:r>
            <w:proofErr w:type="spellStart"/>
            <w:r w:rsidRPr="007607B9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7607B9">
              <w:rPr>
                <w:rFonts w:ascii="Arial" w:hAnsi="Arial" w:cs="Arial"/>
                <w:sz w:val="24"/>
                <w:szCs w:val="24"/>
              </w:rPr>
              <w:t xml:space="preserve"> z o.o</w:t>
            </w:r>
          </w:p>
        </w:tc>
        <w:tc>
          <w:tcPr>
            <w:tcW w:w="2410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/>
            <w:bookmarkEnd w:id="3"/>
            <w:r w:rsidRPr="007607B9">
              <w:rPr>
                <w:rFonts w:ascii="Arial" w:hAnsi="Arial" w:cs="Arial"/>
                <w:sz w:val="24"/>
                <w:szCs w:val="24"/>
              </w:rPr>
              <w:t xml:space="preserve">  60,18</w:t>
            </w:r>
          </w:p>
        </w:tc>
        <w:tc>
          <w:tcPr>
            <w:tcW w:w="2552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60,18</w:t>
            </w:r>
          </w:p>
        </w:tc>
      </w:tr>
      <w:tr w:rsidR="00AE79C9" w:rsidRPr="007607B9" w:rsidTr="00E04951">
        <w:tc>
          <w:tcPr>
            <w:tcW w:w="851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vAlign w:val="center"/>
          </w:tcPr>
          <w:p w:rsidR="00AE79C9" w:rsidRPr="007607B9" w:rsidRDefault="00AE79C9" w:rsidP="00FC15D0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7607B9">
              <w:rPr>
                <w:rFonts w:ascii="Arial" w:hAnsi="Arial" w:cs="Arial"/>
                <w:b/>
              </w:rPr>
              <w:t>LA STRADA COMPANY Sp. z o.o.</w:t>
            </w:r>
          </w:p>
          <w:p w:rsidR="00AE79C9" w:rsidRPr="007607B9" w:rsidRDefault="00AE79C9" w:rsidP="00FC15D0">
            <w:pPr>
              <w:spacing w:line="360" w:lineRule="auto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>Rycerska 71</w:t>
            </w:r>
          </w:p>
          <w:p w:rsidR="00AE79C9" w:rsidRPr="007607B9" w:rsidRDefault="00AE79C9" w:rsidP="00FC15D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>42-202 Częstochowa</w:t>
            </w:r>
          </w:p>
          <w:p w:rsidR="00AE79C9" w:rsidRPr="007607B9" w:rsidRDefault="00AE79C9" w:rsidP="00FC15D0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t>– Lider Konsorcjum firm:</w:t>
            </w:r>
          </w:p>
          <w:p w:rsidR="00AE79C9" w:rsidRPr="007607B9" w:rsidRDefault="00AE79C9" w:rsidP="00FC15D0">
            <w:pPr>
              <w:spacing w:before="80" w:after="40" w:line="360" w:lineRule="auto"/>
              <w:rPr>
                <w:rFonts w:ascii="Arial" w:hAnsi="Arial" w:cs="Arial"/>
              </w:rPr>
            </w:pPr>
            <w:r w:rsidRPr="007607B9">
              <w:rPr>
                <w:rFonts w:ascii="Arial" w:hAnsi="Arial" w:cs="Arial"/>
              </w:rPr>
              <w:lastRenderedPageBreak/>
              <w:t>LA STRADA COMPANY Sp. z o.o.</w:t>
            </w:r>
          </w:p>
          <w:p w:rsidR="00AE79C9" w:rsidRPr="007607B9" w:rsidRDefault="00AE79C9" w:rsidP="00FC15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LA STRADA E. Bill, P. Kujawski sp. jawna</w:t>
            </w:r>
          </w:p>
        </w:tc>
        <w:tc>
          <w:tcPr>
            <w:tcW w:w="2410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lastRenderedPageBreak/>
              <w:t xml:space="preserve">  58,42</w:t>
            </w:r>
          </w:p>
        </w:tc>
        <w:tc>
          <w:tcPr>
            <w:tcW w:w="2552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58,42</w:t>
            </w:r>
          </w:p>
        </w:tc>
      </w:tr>
      <w:tr w:rsidR="00AE79C9" w:rsidRPr="007607B9" w:rsidTr="00E04951">
        <w:tc>
          <w:tcPr>
            <w:tcW w:w="851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AE79C9" w:rsidRPr="007607B9" w:rsidRDefault="00AE79C9" w:rsidP="00FC15D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07B9">
              <w:rPr>
                <w:rFonts w:ascii="Arial" w:hAnsi="Arial" w:cs="Arial"/>
                <w:b/>
                <w:sz w:val="24"/>
                <w:szCs w:val="24"/>
              </w:rPr>
              <w:t>Zakłady Usługowe "EZT" S.A.</w:t>
            </w:r>
          </w:p>
          <w:p w:rsidR="00AE79C9" w:rsidRPr="007607B9" w:rsidRDefault="00AE79C9" w:rsidP="00FC15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bCs/>
                <w:sz w:val="24"/>
                <w:szCs w:val="24"/>
              </w:rPr>
              <w:t xml:space="preserve">Modrzewiowa 7 </w:t>
            </w:r>
          </w:p>
          <w:p w:rsidR="00AE79C9" w:rsidRPr="007607B9" w:rsidRDefault="00AE79C9" w:rsidP="00FC15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bCs/>
                <w:sz w:val="24"/>
                <w:szCs w:val="24"/>
              </w:rPr>
              <w:t>41-219 Sosnowiec</w:t>
            </w:r>
          </w:p>
        </w:tc>
        <w:tc>
          <w:tcPr>
            <w:tcW w:w="2410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48,82</w:t>
            </w:r>
          </w:p>
        </w:tc>
        <w:tc>
          <w:tcPr>
            <w:tcW w:w="2552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48,82</w:t>
            </w:r>
          </w:p>
        </w:tc>
      </w:tr>
      <w:tr w:rsidR="00AE79C9" w:rsidRPr="007607B9" w:rsidTr="00E04951">
        <w:tc>
          <w:tcPr>
            <w:tcW w:w="851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vAlign w:val="center"/>
          </w:tcPr>
          <w:p w:rsidR="00AE79C9" w:rsidRPr="007607B9" w:rsidRDefault="00AE79C9" w:rsidP="00FC15D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607B9">
              <w:rPr>
                <w:rFonts w:ascii="Arial" w:hAnsi="Arial" w:cs="Arial"/>
                <w:b/>
                <w:sz w:val="24"/>
                <w:szCs w:val="24"/>
              </w:rPr>
              <w:t>Przedsiębiorstwo Handlowo-Usługowe "PROMYCZEK" Ewa Grzybek</w:t>
            </w:r>
          </w:p>
          <w:p w:rsidR="00AE79C9" w:rsidRPr="007607B9" w:rsidRDefault="00AE79C9" w:rsidP="00FC15D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7607B9">
              <w:rPr>
                <w:rFonts w:ascii="Arial" w:hAnsi="Arial" w:cs="Arial"/>
                <w:bCs/>
                <w:sz w:val="24"/>
                <w:szCs w:val="24"/>
              </w:rPr>
              <w:t>Ochabska</w:t>
            </w:r>
            <w:proofErr w:type="spellEnd"/>
            <w:r w:rsidRPr="007607B9">
              <w:rPr>
                <w:rFonts w:ascii="Arial" w:hAnsi="Arial" w:cs="Arial"/>
                <w:bCs/>
                <w:sz w:val="24"/>
                <w:szCs w:val="24"/>
              </w:rPr>
              <w:t xml:space="preserve"> 90 </w:t>
            </w:r>
          </w:p>
          <w:p w:rsidR="00AE79C9" w:rsidRPr="007607B9" w:rsidRDefault="00AE79C9" w:rsidP="00FC15D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607B9">
              <w:rPr>
                <w:rFonts w:ascii="Arial" w:hAnsi="Arial" w:cs="Arial"/>
                <w:bCs/>
                <w:sz w:val="24"/>
                <w:szCs w:val="24"/>
              </w:rPr>
              <w:t>43-430 Kiczyce</w:t>
            </w:r>
          </w:p>
        </w:tc>
        <w:tc>
          <w:tcPr>
            <w:tcW w:w="2410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AE79C9" w:rsidRPr="007607B9" w:rsidRDefault="00AE79C9" w:rsidP="00FC15D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07B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FC15D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C15D0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DD30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C73" w:rsidRDefault="00924C73">
      <w:r>
        <w:separator/>
      </w:r>
    </w:p>
  </w:endnote>
  <w:endnote w:type="continuationSeparator" w:id="0">
    <w:p w:rsidR="00924C73" w:rsidRDefault="0092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D2" w:rsidRDefault="003368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0C0" w:rsidRPr="00DD30C0" w:rsidRDefault="00FC15D0" w:rsidP="00DD30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30C0" w:rsidRPr="00DD30C0" w:rsidTr="00E04951">
      <w:tc>
        <w:tcPr>
          <w:tcW w:w="0" w:type="auto"/>
          <w:shd w:val="clear" w:color="auto" w:fill="auto"/>
          <w:vAlign w:val="center"/>
        </w:tcPr>
        <w:p w:rsidR="00DD30C0" w:rsidRPr="00DD30C0" w:rsidRDefault="00DD30C0" w:rsidP="00DD30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30C0" w:rsidRPr="00DD30C0" w:rsidRDefault="00DD30C0" w:rsidP="00DD30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30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30C0" w:rsidRPr="00DD30C0" w:rsidRDefault="00DD30C0" w:rsidP="00DD30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30C0" w:rsidRPr="00DD30C0" w:rsidRDefault="00DD30C0" w:rsidP="00DD30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30C0" w:rsidRPr="00DD30C0" w:rsidRDefault="00DD30C0" w:rsidP="00DD30C0">
    <w:pPr>
      <w:spacing w:line="276" w:lineRule="auto"/>
      <w:rPr>
        <w:rFonts w:ascii="Roboto" w:hAnsi="Roboto"/>
        <w:b/>
        <w:bCs/>
      </w:rPr>
    </w:pPr>
    <w:r w:rsidRPr="00DD30C0">
      <w:rPr>
        <w:rFonts w:ascii="Roboto" w:hAnsi="Roboto"/>
        <w:b/>
        <w:bCs/>
        <w:szCs w:val="18"/>
      </w:rPr>
      <w:t>Kanclerz Politechniki Częstochowskiej</w:t>
    </w:r>
  </w:p>
  <w:p w:rsidR="00DD30C0" w:rsidRPr="00DD30C0" w:rsidRDefault="00FC15D0" w:rsidP="00DD30C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D30C0" w:rsidRPr="00DD30C0">
      <w:rPr>
        <w:rFonts w:ascii="Roboto" w:hAnsi="Roboto"/>
      </w:rPr>
      <w:t>ul. Gen. J.H. Dąbrowskiego 69, 42-201 Częstochowa</w:t>
    </w:r>
  </w:p>
  <w:p w:rsidR="00DD30C0" w:rsidRPr="00DD30C0" w:rsidRDefault="00DD30C0" w:rsidP="00DD30C0">
    <w:pPr>
      <w:spacing w:line="276" w:lineRule="auto"/>
      <w:rPr>
        <w:rFonts w:ascii="Arial" w:hAnsi="Arial"/>
        <w:noProof/>
      </w:rPr>
    </w:pPr>
    <w:r w:rsidRPr="00DD30C0">
      <w:rPr>
        <w:rFonts w:ascii="Roboto" w:hAnsi="Roboto"/>
      </w:rPr>
      <w:t>tel. +48 34 325 02 56, e-mail: kanclerz@pcz.pl</w:t>
    </w:r>
  </w:p>
  <w:p w:rsidR="00DD30C0" w:rsidRPr="00DD30C0" w:rsidRDefault="00DD30C0" w:rsidP="00DD30C0">
    <w:pPr>
      <w:rPr>
        <w:rFonts w:ascii="Roboto" w:hAnsi="Roboto"/>
        <w:b/>
      </w:rPr>
    </w:pPr>
    <w:r w:rsidRPr="00DD30C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C15D0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C15D0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D2" w:rsidRDefault="003368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C73" w:rsidRDefault="00924C73">
      <w:r>
        <w:separator/>
      </w:r>
    </w:p>
  </w:footnote>
  <w:footnote w:type="continuationSeparator" w:id="0">
    <w:p w:rsidR="00924C73" w:rsidRDefault="0092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D2" w:rsidRDefault="00336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0C0" w:rsidRPr="00DD30C0" w:rsidRDefault="00FC15D0" w:rsidP="00DD30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D30C0" w:rsidRPr="00DD30C0" w:rsidRDefault="00DD30C0" w:rsidP="00DD30C0">
    <w:pPr>
      <w:spacing w:after="160" w:line="259" w:lineRule="auto"/>
      <w:rPr>
        <w:rFonts w:ascii="Arial" w:hAnsi="Arial"/>
        <w:sz w:val="22"/>
        <w:szCs w:val="22"/>
      </w:rPr>
    </w:pPr>
  </w:p>
  <w:p w:rsidR="003368D2" w:rsidRDefault="00336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8D2" w:rsidRDefault="003368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C73"/>
    <w:rsid w:val="00005838"/>
    <w:rsid w:val="00022322"/>
    <w:rsid w:val="00042497"/>
    <w:rsid w:val="00081D13"/>
    <w:rsid w:val="000C1E6F"/>
    <w:rsid w:val="000E4E56"/>
    <w:rsid w:val="001161AC"/>
    <w:rsid w:val="001A1468"/>
    <w:rsid w:val="001B7815"/>
    <w:rsid w:val="002B1E4F"/>
    <w:rsid w:val="002B6761"/>
    <w:rsid w:val="003368D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4C73"/>
    <w:rsid w:val="00952256"/>
    <w:rsid w:val="0097748A"/>
    <w:rsid w:val="009F0E5C"/>
    <w:rsid w:val="00A029B8"/>
    <w:rsid w:val="00A17CDB"/>
    <w:rsid w:val="00AA02AC"/>
    <w:rsid w:val="00AE79C9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30C0"/>
    <w:rsid w:val="00E30B2D"/>
    <w:rsid w:val="00E62859"/>
    <w:rsid w:val="00E85D70"/>
    <w:rsid w:val="00F33C66"/>
    <w:rsid w:val="00F960D7"/>
    <w:rsid w:val="00FB7F50"/>
    <w:rsid w:val="00FC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58BB29BF-9638-48E8-A3D0-EEC25FBCF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E79C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264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2024-09-19T12:49:00Z</dcterms:created>
  <dcterms:modified xsi:type="dcterms:W3CDTF">2024-09-19T12:49:00Z</dcterms:modified>
</cp:coreProperties>
</file>