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9A4" w:rsidRDefault="00E029A4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</w:p>
    <w:p w:rsidR="00986737" w:rsidRPr="009432A1" w:rsidRDefault="002525E6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2525E6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525E6">
        <w:rPr>
          <w:rFonts w:ascii="Arial" w:hAnsi="Arial" w:cs="Arial"/>
          <w:sz w:val="24"/>
          <w:szCs w:val="24"/>
        </w:rPr>
        <w:t>2024-09-19</w:t>
      </w:r>
    </w:p>
    <w:p w:rsidR="00986737" w:rsidRPr="009432A1" w:rsidRDefault="002525E6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525E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2525E6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525E6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525E6">
        <w:rPr>
          <w:rFonts w:ascii="Arial" w:hAnsi="Arial" w:cs="Arial"/>
          <w:sz w:val="24"/>
          <w:szCs w:val="24"/>
        </w:rPr>
        <w:t>69</w:t>
      </w:r>
    </w:p>
    <w:p w:rsidR="00986737" w:rsidRPr="009432A1" w:rsidRDefault="002525E6" w:rsidP="00986737">
      <w:pPr>
        <w:rPr>
          <w:rFonts w:ascii="Arial" w:hAnsi="Arial" w:cs="Arial"/>
          <w:sz w:val="24"/>
          <w:szCs w:val="24"/>
        </w:rPr>
      </w:pPr>
      <w:r w:rsidRPr="002525E6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525E6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:rsidR="00E029A4" w:rsidRPr="009432A1" w:rsidRDefault="00E029A4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p w:rsidR="00E029A4" w:rsidRPr="004E4B64" w:rsidRDefault="00E029A4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2525E6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25E6">
              <w:rPr>
                <w:rFonts w:ascii="Arial" w:hAnsi="Arial" w:cs="Arial"/>
                <w:bCs/>
                <w:sz w:val="24"/>
                <w:szCs w:val="24"/>
              </w:rPr>
              <w:t>Dostawa drukarek 3D dla jednostek organizacyjnych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2525E6" w:rsidRPr="004E4B64" w:rsidTr="00CE7998">
        <w:tc>
          <w:tcPr>
            <w:tcW w:w="2269" w:type="dxa"/>
            <w:shd w:val="clear" w:color="auto" w:fill="auto"/>
          </w:tcPr>
          <w:p w:rsidR="002525E6" w:rsidRPr="004E4B64" w:rsidRDefault="002525E6" w:rsidP="00CE79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25E6" w:rsidRPr="004E4B64" w:rsidRDefault="002525E6" w:rsidP="00CE79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525E6">
              <w:rPr>
                <w:rFonts w:ascii="Arial" w:hAnsi="Arial" w:cs="Arial"/>
                <w:bCs/>
                <w:sz w:val="24"/>
                <w:szCs w:val="24"/>
              </w:rPr>
              <w:t>RK-NZ.261.62.2024.AR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525E6" w:rsidRPr="002525E6">
        <w:rPr>
          <w:rFonts w:ascii="Arial" w:hAnsi="Arial" w:cs="Arial"/>
          <w:sz w:val="24"/>
          <w:szCs w:val="24"/>
        </w:rPr>
        <w:t>(</w:t>
      </w:r>
      <w:proofErr w:type="spellStart"/>
      <w:r w:rsidR="002525E6" w:rsidRPr="002525E6">
        <w:rPr>
          <w:rFonts w:ascii="Arial" w:hAnsi="Arial" w:cs="Arial"/>
          <w:sz w:val="24"/>
          <w:szCs w:val="24"/>
        </w:rPr>
        <w:t>t.j</w:t>
      </w:r>
      <w:proofErr w:type="spellEnd"/>
      <w:r w:rsidR="002525E6" w:rsidRPr="002525E6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525E6" w:rsidRPr="002525E6">
        <w:rPr>
          <w:rFonts w:ascii="Arial" w:hAnsi="Arial" w:cs="Arial"/>
          <w:sz w:val="24"/>
          <w:szCs w:val="24"/>
        </w:rPr>
        <w:t>19/09/2024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525E6" w:rsidRPr="002525E6">
        <w:rPr>
          <w:rFonts w:ascii="Arial" w:hAnsi="Arial" w:cs="Arial"/>
          <w:sz w:val="24"/>
          <w:szCs w:val="24"/>
        </w:rPr>
        <w:t>11:05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E029A4" w:rsidRDefault="00E029A4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E029A4" w:rsidRDefault="00E029A4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E029A4" w:rsidRDefault="00E029A4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p w:rsidR="00E029A4" w:rsidRPr="00BB547B" w:rsidRDefault="00E029A4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525E6" w:rsidRPr="00BB547B" w:rsidTr="00CE7998">
        <w:tc>
          <w:tcPr>
            <w:tcW w:w="1276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525E6" w:rsidRPr="00986737" w:rsidRDefault="002525E6" w:rsidP="00CE79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CENTER 3D PRINT SPÓŁKA Z OGRANICZONĄ ODPOWIEDZIALNOŚCIĄ</w:t>
            </w:r>
          </w:p>
          <w:p w:rsidR="002525E6" w:rsidRPr="00986737" w:rsidRDefault="002525E6" w:rsidP="00CE7998">
            <w:pPr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GĘSIA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5E6">
              <w:rPr>
                <w:rFonts w:ascii="Arial" w:hAnsi="Arial" w:cs="Arial"/>
                <w:sz w:val="24"/>
                <w:szCs w:val="24"/>
              </w:rPr>
              <w:t>8/205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525E6" w:rsidRPr="00986737" w:rsidRDefault="002525E6" w:rsidP="00CE799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31-535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5E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29 423.00 zł</w:t>
            </w:r>
            <w:r w:rsidR="00E029A4">
              <w:rPr>
                <w:rFonts w:ascii="Arial" w:hAnsi="Arial" w:cs="Arial"/>
                <w:sz w:val="24"/>
                <w:szCs w:val="24"/>
              </w:rPr>
              <w:t xml:space="preserve"> netto</w:t>
            </w:r>
          </w:p>
        </w:tc>
      </w:tr>
      <w:tr w:rsidR="002525E6" w:rsidRPr="00BB547B" w:rsidTr="00CE7998">
        <w:tc>
          <w:tcPr>
            <w:tcW w:w="1276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2525E6" w:rsidRPr="00986737" w:rsidRDefault="002525E6" w:rsidP="00CE79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3D Phoenix Spółka z ograniczoną odpowiedzialnością</w:t>
            </w:r>
          </w:p>
          <w:p w:rsidR="002525E6" w:rsidRPr="00986737" w:rsidRDefault="002525E6" w:rsidP="00CE7998">
            <w:pPr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Jeziorna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5E6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525E6" w:rsidRPr="00986737" w:rsidRDefault="002525E6" w:rsidP="00CE799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05-092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5E6">
              <w:rPr>
                <w:rFonts w:ascii="Arial" w:hAnsi="Arial" w:cs="Arial"/>
                <w:sz w:val="24"/>
                <w:szCs w:val="24"/>
              </w:rPr>
              <w:t>ŁOMIANKI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139 998.60 zł</w:t>
            </w:r>
            <w:r w:rsidR="00E029A4">
              <w:rPr>
                <w:rFonts w:ascii="Arial" w:hAnsi="Arial" w:cs="Arial"/>
                <w:sz w:val="24"/>
                <w:szCs w:val="24"/>
              </w:rPr>
              <w:t xml:space="preserve"> brutto</w:t>
            </w:r>
          </w:p>
        </w:tc>
      </w:tr>
      <w:tr w:rsidR="002525E6" w:rsidRPr="00BB547B" w:rsidTr="00CE7998">
        <w:tc>
          <w:tcPr>
            <w:tcW w:w="1276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2525E6" w:rsidRPr="00986737" w:rsidRDefault="002525E6" w:rsidP="00CE7998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CADXPERT P.GURGA M.DUKAT SPÓŁKA KOMANDYTOWA</w:t>
            </w:r>
          </w:p>
          <w:p w:rsidR="002525E6" w:rsidRPr="00986737" w:rsidRDefault="002525E6" w:rsidP="00CE7998">
            <w:pPr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Ciepłownicza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5E6">
              <w:rPr>
                <w:rFonts w:ascii="Arial" w:hAnsi="Arial" w:cs="Arial"/>
                <w:sz w:val="24"/>
                <w:szCs w:val="24"/>
              </w:rPr>
              <w:t>23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2525E6" w:rsidRPr="00986737" w:rsidRDefault="002525E6" w:rsidP="00CE7998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31-574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525E6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2525E6" w:rsidRPr="00986737" w:rsidRDefault="002525E6" w:rsidP="00CE7998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525E6">
              <w:rPr>
                <w:rFonts w:ascii="Arial" w:hAnsi="Arial" w:cs="Arial"/>
                <w:sz w:val="24"/>
                <w:szCs w:val="24"/>
              </w:rPr>
              <w:t>33 864.36 zł</w:t>
            </w:r>
            <w:r w:rsidR="00E029A4">
              <w:rPr>
                <w:rFonts w:ascii="Arial" w:hAnsi="Arial" w:cs="Arial"/>
                <w:sz w:val="24"/>
                <w:szCs w:val="24"/>
              </w:rPr>
              <w:t xml:space="preserve"> brutto</w:t>
            </w:r>
            <w:bookmarkStart w:id="1" w:name="_GoBack"/>
            <w:bookmarkEnd w:id="1"/>
          </w:p>
        </w:tc>
      </w:tr>
      <w:bookmarkEnd w:id="0"/>
    </w:tbl>
    <w:p w:rsidR="00C236D3" w:rsidRPr="00BB547B" w:rsidRDefault="00C236D3" w:rsidP="00E029A4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04D2" w:rsidRDefault="003004D2">
      <w:r>
        <w:separator/>
      </w:r>
    </w:p>
  </w:endnote>
  <w:endnote w:type="continuationSeparator" w:id="0">
    <w:p w:rsidR="003004D2" w:rsidRDefault="003004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9A4" w:rsidRPr="00E029A4" w:rsidRDefault="00E029A4" w:rsidP="00E029A4">
    <w:pPr>
      <w:spacing w:line="276" w:lineRule="auto"/>
      <w:rPr>
        <w:rFonts w:ascii="Roboto" w:hAnsi="Roboto"/>
        <w:b/>
        <w:bCs/>
        <w:sz w:val="22"/>
        <w:szCs w:val="18"/>
      </w:rPr>
    </w:pPr>
    <w:r w:rsidRPr="00E029A4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E029A4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029A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3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E029A4" w:rsidRPr="00E029A4" w:rsidTr="00CE7998">
      <w:tc>
        <w:tcPr>
          <w:tcW w:w="0" w:type="auto"/>
          <w:shd w:val="clear" w:color="auto" w:fill="auto"/>
          <w:vAlign w:val="center"/>
        </w:tcPr>
        <w:p w:rsidR="00E029A4" w:rsidRPr="00E029A4" w:rsidRDefault="00E029A4" w:rsidP="00E029A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029A4" w:rsidRPr="00E029A4" w:rsidRDefault="00E029A4" w:rsidP="00E029A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E029A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E029A4" w:rsidRPr="00E029A4" w:rsidRDefault="00E029A4" w:rsidP="00E029A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E029A4" w:rsidRPr="00E029A4" w:rsidRDefault="00E029A4" w:rsidP="00E029A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E029A4" w:rsidRPr="00E029A4" w:rsidRDefault="00E029A4" w:rsidP="00E029A4">
    <w:pPr>
      <w:spacing w:line="276" w:lineRule="auto"/>
      <w:rPr>
        <w:rFonts w:ascii="Roboto" w:hAnsi="Roboto"/>
        <w:b/>
        <w:bCs/>
        <w:sz w:val="24"/>
        <w:szCs w:val="24"/>
      </w:rPr>
    </w:pPr>
    <w:r w:rsidRPr="00E029A4">
      <w:rPr>
        <w:rFonts w:ascii="Roboto" w:hAnsi="Roboto"/>
        <w:b/>
        <w:bCs/>
        <w:sz w:val="24"/>
        <w:szCs w:val="18"/>
      </w:rPr>
      <w:t>Kanclerz Politechniki Częstochowskiej</w:t>
    </w:r>
  </w:p>
  <w:p w:rsidR="00E029A4" w:rsidRPr="00E029A4" w:rsidRDefault="00E029A4" w:rsidP="00E029A4">
    <w:pPr>
      <w:spacing w:line="276" w:lineRule="auto"/>
      <w:rPr>
        <w:rFonts w:ascii="Roboto" w:hAnsi="Roboto"/>
        <w:sz w:val="24"/>
        <w:szCs w:val="24"/>
      </w:rPr>
    </w:pPr>
    <w:r w:rsidRPr="00E029A4">
      <w:rPr>
        <w:rFonts w:ascii="Roboto" w:hAnsi="Roboto"/>
        <w:noProof/>
        <w:sz w:val="24"/>
        <w:szCs w:val="24"/>
      </w:rPr>
      <w:pict>
        <v:shape id="_x0000_s2054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E029A4">
      <w:rPr>
        <w:rFonts w:ascii="Roboto" w:hAnsi="Roboto"/>
        <w:sz w:val="24"/>
        <w:szCs w:val="24"/>
      </w:rPr>
      <w:t>ul. Gen. J.H. Dąbrowskiego 69, 42-201 Częstochowa</w:t>
    </w:r>
  </w:p>
  <w:p w:rsidR="00E029A4" w:rsidRPr="00E029A4" w:rsidRDefault="00E029A4" w:rsidP="00E029A4">
    <w:pPr>
      <w:spacing w:line="276" w:lineRule="auto"/>
      <w:rPr>
        <w:rFonts w:ascii="Arial" w:hAnsi="Arial"/>
        <w:noProof/>
        <w:sz w:val="24"/>
        <w:szCs w:val="24"/>
      </w:rPr>
    </w:pPr>
    <w:r w:rsidRPr="00E029A4">
      <w:rPr>
        <w:rFonts w:ascii="Roboto" w:hAnsi="Roboto"/>
        <w:sz w:val="24"/>
        <w:szCs w:val="24"/>
      </w:rPr>
      <w:t>tel. +48 34 325 02 56, e-mail: kanclerz@pcz.pl</w:t>
    </w:r>
  </w:p>
  <w:p w:rsidR="00E029A4" w:rsidRPr="00E029A4" w:rsidRDefault="00E029A4" w:rsidP="00E029A4">
    <w:pPr>
      <w:rPr>
        <w:rFonts w:ascii="Roboto" w:hAnsi="Roboto"/>
        <w:b/>
        <w:sz w:val="24"/>
        <w:szCs w:val="24"/>
      </w:rPr>
    </w:pPr>
    <w:r w:rsidRPr="00E029A4">
      <w:rPr>
        <w:rFonts w:ascii="Roboto" w:hAnsi="Roboto"/>
        <w:b/>
        <w:sz w:val="24"/>
        <w:szCs w:val="24"/>
      </w:rPr>
      <w:t>www.pcz.pl</w: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029A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029A4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029A4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04D2" w:rsidRDefault="003004D2">
      <w:r>
        <w:separator/>
      </w:r>
    </w:p>
  </w:footnote>
  <w:footnote w:type="continuationSeparator" w:id="0">
    <w:p w:rsidR="003004D2" w:rsidRDefault="003004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5E6" w:rsidRDefault="002525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29A4" w:rsidRPr="00E029A4" w:rsidRDefault="00E029A4" w:rsidP="00E029A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E029A4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 w:rsidRPr="00E029A4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2525E6" w:rsidRDefault="002525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25E6" w:rsidRDefault="002525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004D2"/>
    <w:rsid w:val="00007727"/>
    <w:rsid w:val="00017720"/>
    <w:rsid w:val="00035488"/>
    <w:rsid w:val="000D7F25"/>
    <w:rsid w:val="000E00E5"/>
    <w:rsid w:val="00173B20"/>
    <w:rsid w:val="001C69FF"/>
    <w:rsid w:val="0023318D"/>
    <w:rsid w:val="002525E6"/>
    <w:rsid w:val="003004D2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029A4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2649F0A8"/>
  <w15:chartTrackingRefBased/>
  <w15:docId w15:val="{BC9EE962-C826-44F3-B0C0-94CAF75BD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140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2024-09-19T09:33:00Z</cp:lastPrinted>
  <dcterms:created xsi:type="dcterms:W3CDTF">2024-09-19T09:33:00Z</dcterms:created>
  <dcterms:modified xsi:type="dcterms:W3CDTF">2024-09-19T09:33:00Z</dcterms:modified>
</cp:coreProperties>
</file>