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71ACB" w:rsidRPr="00171AC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71A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1ACB">
        <w:rPr>
          <w:rFonts w:ascii="Arial" w:hAnsi="Arial" w:cs="Arial"/>
        </w:rPr>
        <w:t>Politechnika Częstochowska</w:t>
      </w:r>
    </w:p>
    <w:p w:rsidR="006676AE" w:rsidRPr="0012157F" w:rsidRDefault="00171A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1AC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171AC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71AC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71AC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171AC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1ACB" w:rsidRPr="0012157F" w:rsidTr="008E2A41">
        <w:tc>
          <w:tcPr>
            <w:tcW w:w="9104" w:type="dxa"/>
            <w:shd w:val="clear" w:color="auto" w:fill="D9D9D9"/>
          </w:tcPr>
          <w:p w:rsidR="00171ACB" w:rsidRPr="0012157F" w:rsidRDefault="00171ACB" w:rsidP="008E2A4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71ACB" w:rsidRPr="0012157F" w:rsidRDefault="00171ACB" w:rsidP="008E2A4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71AC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71ACB" w:rsidRPr="00612283" w:rsidRDefault="00171ACB" w:rsidP="008E2A4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71ACB" w:rsidRPr="0012157F" w:rsidRDefault="00171ACB" w:rsidP="008E2A4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71A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1A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uruchomienie produkcyjne 2 agregatów prądotwórczych dla Miejskiej Sieci Komputerowej CzestMAN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71ACB" w:rsidRPr="00A2540E" w:rsidTr="008E2A41">
        <w:tc>
          <w:tcPr>
            <w:tcW w:w="2269" w:type="dxa"/>
            <w:shd w:val="clear" w:color="auto" w:fill="auto"/>
          </w:tcPr>
          <w:p w:rsidR="00171ACB" w:rsidRPr="00A2540E" w:rsidRDefault="00171ACB" w:rsidP="008E2A4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1ACB" w:rsidRPr="00A2540E" w:rsidRDefault="00171ACB" w:rsidP="008E2A4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1A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RK-NZ.261.66.2024.AR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1ACB" w:rsidRPr="00171AC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B79" w:rsidRDefault="00540B79" w:rsidP="0038231F">
      <w:pPr>
        <w:spacing w:after="0" w:line="240" w:lineRule="auto"/>
      </w:pPr>
      <w:r>
        <w:separator/>
      </w:r>
    </w:p>
  </w:endnote>
  <w:endnote w:type="continuationSeparator" w:id="0">
    <w:p w:rsidR="00540B79" w:rsidRDefault="00540B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ACB" w:rsidRDefault="00171A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5A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5A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ACB" w:rsidRDefault="00171A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B79" w:rsidRDefault="00540B79" w:rsidP="0038231F">
      <w:pPr>
        <w:spacing w:after="0" w:line="240" w:lineRule="auto"/>
      </w:pPr>
      <w:r>
        <w:separator/>
      </w:r>
    </w:p>
  </w:footnote>
  <w:footnote w:type="continuationSeparator" w:id="0">
    <w:p w:rsidR="00540B79" w:rsidRDefault="00540B7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ACB" w:rsidRDefault="00171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ACB" w:rsidRDefault="00171A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ACB" w:rsidRDefault="00171A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0B7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71ACB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0B79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5A85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2E8D8-6F48-4290-ABC2-5BE9537F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8DBD7-98ED-444F-819F-1FD3B791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2024-09-02T10:13:00Z</dcterms:created>
  <dcterms:modified xsi:type="dcterms:W3CDTF">2024-09-02T10:13:00Z</dcterms:modified>
</cp:coreProperties>
</file>