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F13E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757BD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757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757B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757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757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757B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757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757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757BD" w:rsidRPr="007B107C" w:rsidTr="00500BE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757BD" w:rsidRPr="007B107C" w:rsidRDefault="006757BD" w:rsidP="00500BE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757BD" w:rsidRPr="007B107C" w:rsidRDefault="006757BD" w:rsidP="00500BE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757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757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757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757BD" w:rsidRPr="007B107C" w:rsidRDefault="006757BD" w:rsidP="00500BE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757BD" w:rsidRPr="007B107C" w:rsidRDefault="006757BD" w:rsidP="00500BE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757BD" w:rsidRPr="007B107C" w:rsidRDefault="006757BD" w:rsidP="00500BE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757BD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757B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inauguracji roku akademickiego 2024/2025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757BD" w:rsidRPr="006757B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CRZP/120/2024/AZP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757BD" w:rsidRPr="006757B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7BD" w:rsidRDefault="006757BD" w:rsidP="006757BD">
      <w:pPr>
        <w:spacing w:after="0" w:line="240" w:lineRule="auto"/>
      </w:pPr>
      <w:r>
        <w:separator/>
      </w:r>
    </w:p>
  </w:endnote>
  <w:endnote w:type="continuationSeparator" w:id="0">
    <w:p w:rsidR="006757BD" w:rsidRDefault="006757BD" w:rsidP="00675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BD" w:rsidRDefault="006757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BD" w:rsidRDefault="006757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BD" w:rsidRDefault="006757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7BD" w:rsidRDefault="006757BD" w:rsidP="006757BD">
      <w:pPr>
        <w:spacing w:after="0" w:line="240" w:lineRule="auto"/>
      </w:pPr>
      <w:r>
        <w:separator/>
      </w:r>
    </w:p>
  </w:footnote>
  <w:footnote w:type="continuationSeparator" w:id="0">
    <w:p w:rsidR="006757BD" w:rsidRDefault="006757BD" w:rsidP="00675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BD" w:rsidRDefault="006757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BD" w:rsidRDefault="006757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7BD" w:rsidRDefault="006757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8A9"/>
    <w:rsid w:val="000F13EB"/>
    <w:rsid w:val="002621C4"/>
    <w:rsid w:val="006757BD"/>
    <w:rsid w:val="007B107C"/>
    <w:rsid w:val="007C7D43"/>
    <w:rsid w:val="00843802"/>
    <w:rsid w:val="008750B3"/>
    <w:rsid w:val="00C31816"/>
    <w:rsid w:val="00CA0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CC07711-AC58-43D9-8EAB-CE264A16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7BD"/>
  </w:style>
  <w:style w:type="paragraph" w:styleId="Stopka">
    <w:name w:val="footer"/>
    <w:basedOn w:val="Normalny"/>
    <w:link w:val="StopkaZnak"/>
    <w:uiPriority w:val="99"/>
    <w:unhideWhenUsed/>
    <w:rsid w:val="00675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57BD"/>
  </w:style>
  <w:style w:type="paragraph" w:styleId="Tekstdymka">
    <w:name w:val="Balloon Text"/>
    <w:basedOn w:val="Normalny"/>
    <w:link w:val="TekstdymkaZnak"/>
    <w:uiPriority w:val="99"/>
    <w:semiHidden/>
    <w:unhideWhenUsed/>
    <w:rsid w:val="000F1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2024-09-17T12:35:00Z</cp:lastPrinted>
  <dcterms:created xsi:type="dcterms:W3CDTF">2024-09-17T12:35:00Z</dcterms:created>
  <dcterms:modified xsi:type="dcterms:W3CDTF">2024-09-17T12:35:00Z</dcterms:modified>
</cp:coreProperties>
</file>