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255E1">
        <w:rPr>
          <w:rFonts w:ascii="Arial" w:hAnsi="Arial" w:cs="Arial"/>
          <w:bCs/>
          <w:szCs w:val="24"/>
        </w:rPr>
        <w:t xml:space="preserve">4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93292" w:rsidRPr="00993292">
        <w:rPr>
          <w:rFonts w:ascii="Arial" w:hAnsi="Arial" w:cs="Arial"/>
          <w:b/>
          <w:sz w:val="24"/>
          <w:szCs w:val="24"/>
        </w:rPr>
        <w:t>CRZP/117/2024/AZP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93292" w:rsidRPr="0099329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93292" w:rsidRPr="0099329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93292" w:rsidRPr="0099329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93292" w:rsidRPr="0099329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93292" w:rsidRPr="0099329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93292" w:rsidTr="00656EE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93292" w:rsidRDefault="00993292" w:rsidP="00656E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93292" w:rsidRDefault="00993292" w:rsidP="00656E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9329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9329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9329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93292" w:rsidRDefault="00993292" w:rsidP="00656E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93292" w:rsidRDefault="00993292" w:rsidP="00656E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93292" w:rsidRDefault="00993292" w:rsidP="00656E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9329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93292">
        <w:rPr>
          <w:rFonts w:ascii="Arial" w:hAnsi="Arial" w:cs="Arial"/>
          <w:b/>
          <w:sz w:val="24"/>
          <w:szCs w:val="24"/>
        </w:rPr>
        <w:t>Dostawa projektora i kamery wraz z montażem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93292" w:rsidRPr="0099329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E255E1" w:rsidTr="00993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E255E1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Cs w:val="24"/>
              </w:rPr>
            </w:pPr>
            <w:r w:rsidRPr="00E255E1">
              <w:rPr>
                <w:rFonts w:ascii="Arial" w:hAnsi="Arial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E255E1" w:rsidRDefault="00E4548F">
            <w:pPr>
              <w:spacing w:before="60" w:after="120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b/>
                <w:szCs w:val="24"/>
              </w:rPr>
              <w:t>Warunki udziału w postępowaniu</w:t>
            </w:r>
          </w:p>
        </w:tc>
      </w:tr>
      <w:tr w:rsidR="00993292" w:rsidRPr="00E255E1" w:rsidTr="00993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92" w:rsidRPr="00E255E1" w:rsidRDefault="00993292" w:rsidP="00656EE1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E255E1">
              <w:rPr>
                <w:rFonts w:ascii="Arial" w:hAnsi="Arial" w:cs="Arial"/>
                <w:b/>
                <w:bCs/>
                <w:szCs w:val="24"/>
              </w:rPr>
              <w:t>Sytuacja ekonomiczna lub finansowa</w:t>
            </w:r>
          </w:p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993292" w:rsidRPr="00E255E1" w:rsidTr="00993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92" w:rsidRPr="00E255E1" w:rsidRDefault="00993292" w:rsidP="00656EE1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E255E1">
              <w:rPr>
                <w:rFonts w:ascii="Arial" w:hAnsi="Arial" w:cs="Arial"/>
                <w:b/>
                <w:bCs/>
                <w:szCs w:val="24"/>
              </w:rPr>
              <w:t>Zdolność techniczna lub zawodowa</w:t>
            </w:r>
          </w:p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 xml:space="preserve">Wykonawca spełni warunek jeżeli wykaże, że dysponuje  lub będzie dysponował w okresie realizacji zamówienia osobami zdolnymi do wykonania zamówienia tj.: </w:t>
            </w:r>
          </w:p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 xml:space="preserve">osoba posiadająca aktualne świadectwo kwalifikacyjne "E1" w zakresie eksploatacji urządzeń i instalacji o napięciu do 1 </w:t>
            </w:r>
            <w:proofErr w:type="spellStart"/>
            <w:r w:rsidRPr="00E255E1">
              <w:rPr>
                <w:rFonts w:ascii="Arial" w:hAnsi="Arial" w:cs="Arial"/>
                <w:szCs w:val="24"/>
              </w:rPr>
              <w:t>kV</w:t>
            </w:r>
            <w:proofErr w:type="spellEnd"/>
            <w:r w:rsidRPr="00E255E1">
              <w:rPr>
                <w:rFonts w:ascii="Arial" w:hAnsi="Arial" w:cs="Arial"/>
                <w:szCs w:val="24"/>
              </w:rPr>
              <w:t xml:space="preserve"> oraz posiadająca uprawnienia do pracy na wysokości powyżej 3 m</w:t>
            </w:r>
          </w:p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993292" w:rsidRPr="00E255E1" w:rsidTr="00993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92" w:rsidRPr="00E255E1" w:rsidRDefault="00993292" w:rsidP="00656EE1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E255E1">
              <w:rPr>
                <w:rFonts w:ascii="Arial" w:hAnsi="Arial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993292" w:rsidRPr="00E255E1" w:rsidTr="00993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92" w:rsidRPr="00E255E1" w:rsidRDefault="00993292" w:rsidP="00656EE1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E255E1">
              <w:rPr>
                <w:rFonts w:ascii="Arial" w:hAnsi="Arial" w:cs="Arial"/>
                <w:b/>
                <w:bCs/>
                <w:szCs w:val="24"/>
              </w:rPr>
              <w:t>Zdolność do występowania w obrocie gospodarczym</w:t>
            </w:r>
          </w:p>
          <w:p w:rsidR="00993292" w:rsidRPr="00E255E1" w:rsidRDefault="00993292" w:rsidP="00656EE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255E1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Pr="00E255E1" w:rsidRDefault="00E4548F" w:rsidP="00E255E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255E1" w:rsidRDefault="00E4548F" w:rsidP="00E255E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  <w:bookmarkStart w:id="1" w:name="_GoBack"/>
      <w:bookmarkEnd w:id="1"/>
    </w:p>
    <w:sectPr w:rsidR="002621C4" w:rsidRPr="00E255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405" w:rsidRDefault="006B4405" w:rsidP="00E4548F">
      <w:pPr>
        <w:spacing w:after="0" w:line="240" w:lineRule="auto"/>
      </w:pPr>
      <w:r>
        <w:separator/>
      </w:r>
    </w:p>
  </w:endnote>
  <w:endnote w:type="continuationSeparator" w:id="0">
    <w:p w:rsidR="006B4405" w:rsidRDefault="006B4405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92" w:rsidRDefault="009932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92" w:rsidRDefault="009932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92" w:rsidRDefault="00993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405" w:rsidRDefault="006B4405" w:rsidP="00E4548F">
      <w:pPr>
        <w:spacing w:after="0" w:line="240" w:lineRule="auto"/>
      </w:pPr>
      <w:r>
        <w:separator/>
      </w:r>
    </w:p>
  </w:footnote>
  <w:footnote w:type="continuationSeparator" w:id="0">
    <w:p w:rsidR="006B4405" w:rsidRDefault="006B4405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92" w:rsidRDefault="009932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92" w:rsidRDefault="009932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92" w:rsidRDefault="00993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405"/>
    <w:rsid w:val="002621C4"/>
    <w:rsid w:val="006B4405"/>
    <w:rsid w:val="007B107C"/>
    <w:rsid w:val="007C7D43"/>
    <w:rsid w:val="00843802"/>
    <w:rsid w:val="008750B3"/>
    <w:rsid w:val="00993292"/>
    <w:rsid w:val="00C31816"/>
    <w:rsid w:val="00E255E1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A7315B8-CA03-44A2-9D3C-663D0090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9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329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9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329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5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5E1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1037</Words>
  <Characters>6225</Characters>
  <Application>Microsoft Office Word</Application>
  <DocSecurity>0</DocSecurity>
  <Lines>51</Lines>
  <Paragraphs>14</Paragraphs>
  <ScaleCrop>false</ScaleCrop>
  <Company/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2024-09-16T06:23:00Z</cp:lastPrinted>
  <dcterms:created xsi:type="dcterms:W3CDTF">2024-09-16T06:23:00Z</dcterms:created>
  <dcterms:modified xsi:type="dcterms:W3CDTF">2024-09-16T06:23:00Z</dcterms:modified>
</cp:coreProperties>
</file>