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7576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32D10" w:rsidRPr="00732D10">
        <w:rPr>
          <w:b/>
        </w:rPr>
        <w:t>CRZP/117/2024/AZP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32D10" w:rsidRPr="004A5DB6" w:rsidTr="00656EE1">
        <w:tc>
          <w:tcPr>
            <w:tcW w:w="9212" w:type="dxa"/>
            <w:shd w:val="clear" w:color="auto" w:fill="auto"/>
          </w:tcPr>
          <w:p w:rsidR="00732D10" w:rsidRPr="004A5DB6" w:rsidRDefault="00732D10" w:rsidP="00656E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32D10" w:rsidRPr="004A5DB6" w:rsidRDefault="00732D10" w:rsidP="00656EE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32D10">
              <w:t>(</w:t>
            </w:r>
            <w:proofErr w:type="spellStart"/>
            <w:r w:rsidRPr="00732D10">
              <w:t>t.j</w:t>
            </w:r>
            <w:proofErr w:type="spellEnd"/>
            <w:r w:rsidRPr="00732D1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32D10" w:rsidRPr="004A5DB6" w:rsidRDefault="00732D10" w:rsidP="00656E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32D10" w:rsidRPr="004A5DB6" w:rsidRDefault="00732D10" w:rsidP="00656E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32D10" w:rsidRPr="004A5DB6" w:rsidRDefault="00732D10" w:rsidP="00656EE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32D10" w:rsidRPr="00732D1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32D10" w:rsidP="005434B3">
      <w:pPr>
        <w:spacing w:after="240" w:line="276" w:lineRule="auto"/>
        <w:jc w:val="center"/>
      </w:pPr>
      <w:r w:rsidRPr="00732D10">
        <w:rPr>
          <w:b/>
        </w:rPr>
        <w:t>Dostawa projektora i kamery wraz z montażem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7576B">
        <w:t>Oświadczam,</w:t>
      </w:r>
      <w:r w:rsidR="00313417" w:rsidRPr="0047576B">
        <w:t xml:space="preserve"> że spełniam</w:t>
      </w:r>
      <w:r w:rsidR="004541F9" w:rsidRPr="0047576B">
        <w:t>, określone przez Zamawiającego,</w:t>
      </w:r>
      <w:r w:rsidR="00313417" w:rsidRPr="0047576B">
        <w:t xml:space="preserve"> warunki udziału </w:t>
      </w:r>
      <w:r w:rsidR="004541F9" w:rsidRPr="0047576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732D10" w:rsidRPr="003A59F0" w:rsidTr="00656E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2D10">
              <w:rPr>
                <w:rFonts w:cs="Calibri"/>
                <w:b/>
                <w:bCs/>
              </w:rPr>
              <w:t>Sytuacja ekonomiczna lub finansowa</w:t>
            </w:r>
          </w:p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Zamawiający nie określa szczegółowego warunku w tym zakresie.</w:t>
            </w:r>
          </w:p>
        </w:tc>
      </w:tr>
      <w:tr w:rsidR="00732D10" w:rsidRPr="003A59F0" w:rsidTr="00656E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2D10">
              <w:rPr>
                <w:rFonts w:cs="Calibri"/>
                <w:b/>
                <w:bCs/>
              </w:rPr>
              <w:t>Zdolność techniczna lub zawodowa</w:t>
            </w:r>
          </w:p>
          <w:p w:rsidR="00732D10" w:rsidRPr="00732D10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732D10" w:rsidRPr="00732D10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 xml:space="preserve">osoba posiadająca aktualne świadectwo kwalifikacyjne "E1" w zakresie eksploatacji urządzeń i instalacji o napięciu do 1 </w:t>
            </w:r>
            <w:proofErr w:type="spellStart"/>
            <w:r w:rsidRPr="00732D10">
              <w:rPr>
                <w:rFonts w:cs="Calibri"/>
              </w:rPr>
              <w:t>kV</w:t>
            </w:r>
            <w:proofErr w:type="spellEnd"/>
            <w:r w:rsidRPr="00732D10">
              <w:rPr>
                <w:rFonts w:cs="Calibri"/>
              </w:rPr>
              <w:t xml:space="preserve"> oraz posiadająca uprawnienia do pracy na wysokości powyżej 3 m</w:t>
            </w:r>
          </w:p>
          <w:p w:rsidR="00732D10" w:rsidRPr="00732D10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732D10" w:rsidRPr="003A59F0" w:rsidTr="00656E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2D1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Zamawiający nie określa szczegółowego warunku w tym zakresie.</w:t>
            </w:r>
          </w:p>
        </w:tc>
      </w:tr>
      <w:tr w:rsidR="00732D10" w:rsidRPr="003A59F0" w:rsidTr="00656E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32D10">
              <w:rPr>
                <w:rFonts w:cs="Calibri"/>
                <w:b/>
                <w:bCs/>
              </w:rPr>
              <w:t>Zdolność do występowania w obrocie gospodarczym</w:t>
            </w:r>
          </w:p>
          <w:p w:rsidR="00732D10" w:rsidRPr="00A95E89" w:rsidRDefault="00732D10" w:rsidP="00656EE1">
            <w:pPr>
              <w:spacing w:before="60" w:after="120"/>
              <w:jc w:val="both"/>
              <w:rPr>
                <w:rFonts w:cs="Calibri"/>
              </w:rPr>
            </w:pPr>
            <w:r w:rsidRPr="00732D10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7576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7576B">
        <w:rPr>
          <w:sz w:val="20"/>
          <w:szCs w:val="20"/>
        </w:rPr>
        <w:t xml:space="preserve">…………….……. </w:t>
      </w:r>
      <w:r w:rsidRPr="0047576B">
        <w:rPr>
          <w:i/>
          <w:sz w:val="16"/>
          <w:szCs w:val="16"/>
        </w:rPr>
        <w:t>(miejscowość),</w:t>
      </w:r>
      <w:r w:rsidRPr="0047576B">
        <w:rPr>
          <w:i/>
          <w:sz w:val="18"/>
          <w:szCs w:val="18"/>
        </w:rPr>
        <w:t xml:space="preserve"> </w:t>
      </w:r>
      <w:r w:rsidRPr="0047576B">
        <w:rPr>
          <w:sz w:val="20"/>
          <w:szCs w:val="20"/>
        </w:rPr>
        <w:t xml:space="preserve">dnia ………….……. r. </w:t>
      </w:r>
    </w:p>
    <w:p w:rsidR="00025C8D" w:rsidRPr="0047576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</w:r>
      <w:r w:rsidRPr="0047576B">
        <w:rPr>
          <w:sz w:val="20"/>
          <w:szCs w:val="20"/>
        </w:rPr>
        <w:tab/>
        <w:t>…………………………………………</w:t>
      </w:r>
    </w:p>
    <w:p w:rsidR="00F8042D" w:rsidRPr="0047576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7576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7576B">
        <w:t xml:space="preserve">Oświadczam, że wszystkie informacje podane w powyższych oświadczeniach są aktualne </w:t>
      </w:r>
      <w:r w:rsidR="00FE4E2B" w:rsidRPr="0047576B">
        <w:br/>
      </w:r>
      <w:r w:rsidRPr="0047576B">
        <w:t xml:space="preserve">i zgodne z prawdą oraz zostały przedstawione z pełną świadomością konsekwencji wprowadzenia </w:t>
      </w:r>
      <w:r w:rsidR="00950F2A" w:rsidRPr="0047576B">
        <w:t>Z</w:t>
      </w:r>
      <w:r w:rsidRPr="0047576B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2CF" w:rsidRDefault="00D572CF" w:rsidP="0038231F">
      <w:pPr>
        <w:spacing w:after="0" w:line="240" w:lineRule="auto"/>
      </w:pPr>
      <w:r>
        <w:separator/>
      </w:r>
    </w:p>
  </w:endnote>
  <w:endnote w:type="continuationSeparator" w:id="0">
    <w:p w:rsidR="00D572CF" w:rsidRDefault="00D572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D10" w:rsidRDefault="00732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D10" w:rsidRDefault="00732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2CF" w:rsidRDefault="00D572CF" w:rsidP="0038231F">
      <w:pPr>
        <w:spacing w:after="0" w:line="240" w:lineRule="auto"/>
      </w:pPr>
      <w:r>
        <w:separator/>
      </w:r>
    </w:p>
  </w:footnote>
  <w:footnote w:type="continuationSeparator" w:id="0">
    <w:p w:rsidR="00D572CF" w:rsidRDefault="00D572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D10" w:rsidRDefault="00732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D10" w:rsidRDefault="00732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D10" w:rsidRDefault="00732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2C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576B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D1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72CF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895B12"/>
  <w15:chartTrackingRefBased/>
  <w15:docId w15:val="{C5B9FD47-6258-44D4-9A5B-0703431C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F344-8023-46B7-B96F-DA742035E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2024-09-16T06:22:00Z</cp:lastPrinted>
  <dcterms:created xsi:type="dcterms:W3CDTF">2024-09-16T06:22:00Z</dcterms:created>
  <dcterms:modified xsi:type="dcterms:W3CDTF">2024-09-16T06:22:00Z</dcterms:modified>
</cp:coreProperties>
</file>