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AD30E8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9B6A3F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B6A3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9B6A3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B6A3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B6A3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9B6A3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B6A3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B6A3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B6A3F" w:rsidRPr="007B107C" w:rsidTr="00E4762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B6A3F" w:rsidRPr="007B107C" w:rsidRDefault="009B6A3F" w:rsidP="00E4762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9B6A3F" w:rsidRPr="007B107C" w:rsidRDefault="009B6A3F" w:rsidP="00E4762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B6A3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9B6A3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9B6A3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9B6A3F" w:rsidRPr="007B107C" w:rsidRDefault="009B6A3F" w:rsidP="00E4762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9B6A3F" w:rsidRPr="007B107C" w:rsidRDefault="009B6A3F" w:rsidP="00E4762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9B6A3F" w:rsidRPr="007B107C" w:rsidRDefault="009B6A3F" w:rsidP="00E4762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9B6A3F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9B6A3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promocyjnych ze znakowaniem UMG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9B6A3F" w:rsidRPr="009B6A3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CRZP/118/2024/AZP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9B6A3F" w:rsidRPr="009B6A3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6A3F" w:rsidRDefault="009B6A3F" w:rsidP="009B6A3F">
      <w:pPr>
        <w:spacing w:after="0" w:line="240" w:lineRule="auto"/>
      </w:pPr>
      <w:r>
        <w:separator/>
      </w:r>
    </w:p>
  </w:endnote>
  <w:endnote w:type="continuationSeparator" w:id="0">
    <w:p w:rsidR="009B6A3F" w:rsidRDefault="009B6A3F" w:rsidP="009B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A3F" w:rsidRDefault="009B6A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A3F" w:rsidRDefault="009B6A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A3F" w:rsidRDefault="009B6A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6A3F" w:rsidRDefault="009B6A3F" w:rsidP="009B6A3F">
      <w:pPr>
        <w:spacing w:after="0" w:line="240" w:lineRule="auto"/>
      </w:pPr>
      <w:r>
        <w:separator/>
      </w:r>
    </w:p>
  </w:footnote>
  <w:footnote w:type="continuationSeparator" w:id="0">
    <w:p w:rsidR="009B6A3F" w:rsidRDefault="009B6A3F" w:rsidP="009B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A3F" w:rsidRDefault="009B6A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A3F" w:rsidRDefault="009B6A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A3F" w:rsidRDefault="009B6A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926"/>
    <w:rsid w:val="002621C4"/>
    <w:rsid w:val="007B107C"/>
    <w:rsid w:val="007C7D43"/>
    <w:rsid w:val="00843802"/>
    <w:rsid w:val="008750B3"/>
    <w:rsid w:val="009B6A3F"/>
    <w:rsid w:val="00AD30E8"/>
    <w:rsid w:val="00C31816"/>
    <w:rsid w:val="00F21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2C52CF1F-7A71-436C-BDA4-2BCA476D6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6A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6A3F"/>
  </w:style>
  <w:style w:type="paragraph" w:styleId="Stopka">
    <w:name w:val="footer"/>
    <w:basedOn w:val="Normalny"/>
    <w:link w:val="StopkaZnak"/>
    <w:uiPriority w:val="99"/>
    <w:unhideWhenUsed/>
    <w:rsid w:val="009B6A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6A3F"/>
  </w:style>
  <w:style w:type="paragraph" w:styleId="Tekstdymka">
    <w:name w:val="Balloon Text"/>
    <w:basedOn w:val="Normalny"/>
    <w:link w:val="TekstdymkaZnak"/>
    <w:uiPriority w:val="99"/>
    <w:semiHidden/>
    <w:unhideWhenUsed/>
    <w:rsid w:val="00AD30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30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2300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2024-09-17T07:03:00Z</cp:lastPrinted>
  <dcterms:created xsi:type="dcterms:W3CDTF">2024-09-17T07:03:00Z</dcterms:created>
  <dcterms:modified xsi:type="dcterms:W3CDTF">2024-09-17T07:03:00Z</dcterms:modified>
</cp:coreProperties>
</file>