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918EF" w:rsidRPr="00D918EF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918E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918EF">
        <w:rPr>
          <w:rFonts w:ascii="Arial" w:hAnsi="Arial" w:cs="Arial"/>
        </w:rPr>
        <w:t>Politechnika Częstochowska</w:t>
      </w:r>
    </w:p>
    <w:p w:rsidR="006676AE" w:rsidRPr="0012157F" w:rsidRDefault="00D918EF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918EF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D918EF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918E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D918EF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D918EF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18EF" w:rsidRPr="0012157F" w:rsidTr="00D05836">
        <w:tc>
          <w:tcPr>
            <w:tcW w:w="9104" w:type="dxa"/>
            <w:shd w:val="clear" w:color="auto" w:fill="D9D9D9"/>
          </w:tcPr>
          <w:p w:rsidR="00D918EF" w:rsidRPr="0012157F" w:rsidRDefault="00D918EF" w:rsidP="00D05836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918EF" w:rsidRPr="0012157F" w:rsidRDefault="00D918EF" w:rsidP="00D0583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918EF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D918EF" w:rsidRPr="00612283" w:rsidRDefault="00D918EF" w:rsidP="00D0583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918EF" w:rsidRPr="0012157F" w:rsidRDefault="00D918EF" w:rsidP="00D05836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D918E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918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tablicy interaktywnej do pracy ze studentami ze specjalnymi potrzebami edukacyjnymi na Wydziale Infrastruktury i Środowiska  Politechniki Częstochowskiej.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918EF" w:rsidRPr="00A2540E" w:rsidTr="00D05836">
        <w:tc>
          <w:tcPr>
            <w:tcW w:w="2269" w:type="dxa"/>
            <w:shd w:val="clear" w:color="auto" w:fill="auto"/>
          </w:tcPr>
          <w:p w:rsidR="00D918EF" w:rsidRPr="00A2540E" w:rsidRDefault="00D918EF" w:rsidP="00D0583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918EF" w:rsidRPr="00A2540E" w:rsidRDefault="00D918EF" w:rsidP="00D0583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918E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RK-NZ.261.68.2024.AR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918EF" w:rsidRPr="00D918EF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721D87" w:rsidRDefault="007A2BCB" w:rsidP="00346A7A">
      <w:pPr>
        <w:spacing w:after="240"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21E2" w:rsidRDefault="00E721E2" w:rsidP="0038231F">
      <w:pPr>
        <w:spacing w:after="0" w:line="240" w:lineRule="auto"/>
      </w:pPr>
      <w:r>
        <w:separator/>
      </w:r>
    </w:p>
  </w:endnote>
  <w:endnote w:type="continuationSeparator" w:id="0">
    <w:p w:rsidR="00E721E2" w:rsidRDefault="00E721E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8EF" w:rsidRDefault="00D918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46A7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46A7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8EF" w:rsidRDefault="00D918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21E2" w:rsidRDefault="00E721E2" w:rsidP="0038231F">
      <w:pPr>
        <w:spacing w:after="0" w:line="240" w:lineRule="auto"/>
      </w:pPr>
      <w:r>
        <w:separator/>
      </w:r>
    </w:p>
  </w:footnote>
  <w:footnote w:type="continuationSeparator" w:id="0">
    <w:p w:rsidR="00E721E2" w:rsidRDefault="00E721E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8EF" w:rsidRDefault="00D918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8EF" w:rsidRDefault="00D918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18EF" w:rsidRDefault="00D918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21E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46A7A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18EF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21E2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F99DC0D-2FA6-410D-8F46-CA288AF88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13811-5D61-4378-A75E-58F93BCF0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392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2024-09-10T09:11:00Z</dcterms:created>
  <dcterms:modified xsi:type="dcterms:W3CDTF">2024-09-10T09:11:00Z</dcterms:modified>
</cp:coreProperties>
</file>